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1870D" w14:textId="77777777"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0150F4B" wp14:editId="02F8969A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14:paraId="5646E2F3" w14:textId="77777777"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14:paraId="787D6D53" w14:textId="2B908E8D" w:rsidR="00A91500" w:rsidRDefault="006D3475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       </w:t>
      </w:r>
      <w:r w:rsidR="00573800">
        <w:rPr>
          <w:rFonts w:ascii="Times New Roman" w:hAnsi="Times New Roman"/>
          <w:b/>
          <w:i/>
          <w:sz w:val="32"/>
          <w:szCs w:val="32"/>
        </w:rPr>
        <w:t>ZUMBA GRUPE</w:t>
      </w:r>
    </w:p>
    <w:p w14:paraId="7ED7FC50" w14:textId="3CB36B1F" w:rsidR="005D52F3" w:rsidRDefault="00265D5D" w:rsidP="00265D5D">
      <w:pPr>
        <w:ind w:left="1440" w:hanging="1440"/>
        <w:jc w:val="center"/>
        <w:rPr>
          <w:rFonts w:ascii="Times New Roman" w:hAnsi="Times New Roman"/>
          <w:i/>
          <w:sz w:val="28"/>
          <w:szCs w:val="28"/>
        </w:rPr>
      </w:pPr>
      <w:proofErr w:type="spellStart"/>
      <w:r>
        <w:rPr>
          <w:rFonts w:ascii="Times New Roman" w:hAnsi="Times New Roman"/>
          <w:i/>
          <w:sz w:val="28"/>
          <w:szCs w:val="28"/>
        </w:rPr>
        <w:t>Napomena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: Formular za </w:t>
      </w:r>
      <w:proofErr w:type="spellStart"/>
      <w:r>
        <w:rPr>
          <w:rFonts w:ascii="Times New Roman" w:hAnsi="Times New Roman"/>
          <w:i/>
          <w:sz w:val="28"/>
          <w:szCs w:val="28"/>
        </w:rPr>
        <w:t>rezervaciju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smeštaja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sa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akontacijom</w:t>
      </w:r>
      <w:proofErr w:type="spellEnd"/>
      <w:r w:rsidR="0092119A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="0092119A">
        <w:rPr>
          <w:rFonts w:ascii="Times New Roman" w:hAnsi="Times New Roman"/>
          <w:i/>
          <w:sz w:val="28"/>
          <w:szCs w:val="28"/>
        </w:rPr>
        <w:t>i</w:t>
      </w:r>
      <w:proofErr w:type="spellEnd"/>
      <w:r w:rsidR="0092119A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="0092119A">
        <w:rPr>
          <w:rFonts w:ascii="Times New Roman" w:hAnsi="Times New Roman"/>
          <w:i/>
          <w:sz w:val="28"/>
          <w:szCs w:val="28"/>
        </w:rPr>
        <w:t>aktivnostima</w:t>
      </w:r>
      <w:proofErr w:type="spellEnd"/>
      <w:r w:rsidR="0092119A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predati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4E7AEB">
        <w:rPr>
          <w:rFonts w:ascii="Times New Roman" w:hAnsi="Times New Roman"/>
          <w:b/>
          <w:i/>
          <w:sz w:val="28"/>
          <w:szCs w:val="28"/>
        </w:rPr>
        <w:t>najkasnije</w:t>
      </w:r>
      <w:proofErr w:type="spellEnd"/>
      <w:r w:rsidRPr="004E7AEB">
        <w:rPr>
          <w:rFonts w:ascii="Times New Roman" w:hAnsi="Times New Roman"/>
          <w:b/>
          <w:i/>
          <w:sz w:val="28"/>
          <w:szCs w:val="28"/>
        </w:rPr>
        <w:t xml:space="preserve"> do 05.04.2026.</w:t>
      </w:r>
      <w:r>
        <w:rPr>
          <w:rFonts w:ascii="Times New Roman" w:hAnsi="Times New Roman"/>
          <w:i/>
          <w:sz w:val="28"/>
          <w:szCs w:val="28"/>
        </w:rPr>
        <w:t xml:space="preserve"> </w:t>
      </w:r>
    </w:p>
    <w:p w14:paraId="7DF2D3CD" w14:textId="77777777" w:rsidR="009F5F33" w:rsidRDefault="009F5F33" w:rsidP="00265D5D">
      <w:pPr>
        <w:ind w:left="1440" w:hanging="1440"/>
        <w:jc w:val="center"/>
        <w:rPr>
          <w:rFonts w:ascii="Times New Roman" w:hAnsi="Times New Roman"/>
          <w:i/>
          <w:sz w:val="28"/>
          <w:szCs w:val="28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14:paraId="3D81201A" w14:textId="77777777" w:rsidTr="00975E1D">
        <w:tc>
          <w:tcPr>
            <w:tcW w:w="3713" w:type="dxa"/>
          </w:tcPr>
          <w:p w14:paraId="3EF7904F" w14:textId="77777777" w:rsidR="005D52F3" w:rsidRPr="00DC5A9C" w:rsidRDefault="005D52F3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BF5">
              <w:rPr>
                <w:rFonts w:ascii="Times New Roman" w:hAnsi="Times New Roman"/>
                <w:b/>
                <w:i/>
                <w:sz w:val="28"/>
                <w:szCs w:val="28"/>
              </w:rPr>
              <w:t>ZA PREDSTAVNIKE KLUBOVA 29.05.2026.</w:t>
            </w:r>
          </w:p>
        </w:tc>
        <w:tc>
          <w:tcPr>
            <w:tcW w:w="1759" w:type="dxa"/>
          </w:tcPr>
          <w:p w14:paraId="3A67FB4B" w14:textId="77777777" w:rsidR="005D52F3" w:rsidRPr="005D52F3" w:rsidRDefault="005D52F3" w:rsidP="005D52F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5D52F3">
              <w:rPr>
                <w:rFonts w:ascii="Times New Roman" w:hAnsi="Times New Roman"/>
                <w:b/>
              </w:rPr>
              <w:t>MESTO I VREME</w:t>
            </w:r>
          </w:p>
        </w:tc>
        <w:tc>
          <w:tcPr>
            <w:tcW w:w="5302" w:type="dxa"/>
          </w:tcPr>
          <w:p w14:paraId="422048DC" w14:textId="77777777" w:rsidR="005D52F3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Na 15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učesnika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jedan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gost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predstavnik</w:t>
            </w:r>
            <w:proofErr w:type="spellEnd"/>
          </w:p>
          <w:p w14:paraId="6B97E6E0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</w:t>
            </w:r>
          </w:p>
        </w:tc>
      </w:tr>
      <w:tr w:rsidR="005D52F3" w:rsidRPr="00540B2E" w14:paraId="4B9F8E7C" w14:textId="77777777" w:rsidTr="005D52F3">
        <w:trPr>
          <w:trHeight w:val="165"/>
        </w:trPr>
        <w:tc>
          <w:tcPr>
            <w:tcW w:w="3713" w:type="dxa"/>
            <w:vMerge w:val="restart"/>
          </w:tcPr>
          <w:p w14:paraId="1DB961AF" w14:textId="77777777" w:rsid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  <w:p w14:paraId="6BE5410D" w14:textId="77777777"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52F3">
              <w:rPr>
                <w:rFonts w:ascii="Times New Roman" w:hAnsi="Times New Roman"/>
                <w:sz w:val="28"/>
                <w:szCs w:val="28"/>
              </w:rPr>
              <w:t>Koktel</w:t>
            </w:r>
            <w:proofErr w:type="spellEnd"/>
            <w:r w:rsidRPr="005D52F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D52F3">
              <w:rPr>
                <w:rFonts w:ascii="Times New Roman" w:hAnsi="Times New Roman"/>
                <w:sz w:val="28"/>
                <w:szCs w:val="28"/>
              </w:rPr>
              <w:t>dobrodošlice</w:t>
            </w:r>
            <w:proofErr w:type="spellEnd"/>
          </w:p>
        </w:tc>
        <w:tc>
          <w:tcPr>
            <w:tcW w:w="1759" w:type="dxa"/>
            <w:vMerge w:val="restart"/>
          </w:tcPr>
          <w:p w14:paraId="54FD7EB1" w14:textId="77777777"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14:paraId="1BF22698" w14:textId="77777777" w:rsidR="005D52F3" w:rsidRDefault="005D52F3" w:rsidP="00BF273E">
            <w:pPr>
              <w:spacing w:after="0"/>
              <w:jc w:val="center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Hotel</w:t>
            </w:r>
            <w:r w:rsidRPr="00C76BF5">
              <w:rPr>
                <w:rFonts w:ascii="Times New Roman" w:hAnsi="Times New Roman"/>
                <w:i/>
                <w:sz w:val="28"/>
                <w:szCs w:val="28"/>
              </w:rPr>
              <w:t xml:space="preserve"> Budva u 19h</w:t>
            </w:r>
          </w:p>
        </w:tc>
        <w:tc>
          <w:tcPr>
            <w:tcW w:w="5302" w:type="dxa"/>
          </w:tcPr>
          <w:p w14:paraId="33BF43FA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8A682B1" w14:textId="77777777" w:rsidTr="005D52F3">
        <w:trPr>
          <w:trHeight w:val="180"/>
        </w:trPr>
        <w:tc>
          <w:tcPr>
            <w:tcW w:w="3713" w:type="dxa"/>
            <w:vMerge/>
          </w:tcPr>
          <w:p w14:paraId="4329FB85" w14:textId="77777777"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</w:tcPr>
          <w:p w14:paraId="3CA2FA4E" w14:textId="77777777"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</w:tcPr>
          <w:p w14:paraId="536945C5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79C01182" w14:textId="77777777" w:rsidTr="005D52F3">
        <w:trPr>
          <w:trHeight w:val="81"/>
        </w:trPr>
        <w:tc>
          <w:tcPr>
            <w:tcW w:w="3713" w:type="dxa"/>
            <w:vMerge/>
          </w:tcPr>
          <w:p w14:paraId="76F077E5" w14:textId="77777777"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</w:tcPr>
          <w:p w14:paraId="023483DB" w14:textId="77777777"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</w:tcPr>
          <w:p w14:paraId="33B31F2F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4BB98170" w14:textId="77777777" w:rsidTr="005D52F3">
        <w:trPr>
          <w:trHeight w:val="255"/>
        </w:trPr>
        <w:tc>
          <w:tcPr>
            <w:tcW w:w="3713" w:type="dxa"/>
            <w:vMerge/>
          </w:tcPr>
          <w:p w14:paraId="586CAB5A" w14:textId="77777777"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</w:tcPr>
          <w:p w14:paraId="5BF670BD" w14:textId="77777777"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</w:tcPr>
          <w:p w14:paraId="184FE2B9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5D60C8BD" w14:textId="77777777" w:rsidTr="002800E9">
        <w:trPr>
          <w:trHeight w:val="135"/>
        </w:trPr>
        <w:tc>
          <w:tcPr>
            <w:tcW w:w="3713" w:type="dxa"/>
            <w:vMerge/>
          </w:tcPr>
          <w:p w14:paraId="26A7824D" w14:textId="77777777"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</w:tcPr>
          <w:p w14:paraId="033E8AEF" w14:textId="77777777"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</w:tcPr>
          <w:p w14:paraId="1164A6D4" w14:textId="77777777"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6501F491" w14:textId="77777777"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276"/>
        <w:gridCol w:w="1134"/>
        <w:gridCol w:w="1276"/>
        <w:gridCol w:w="1134"/>
      </w:tblGrid>
      <w:tr w:rsidR="00A91500" w:rsidRPr="002B50D8" w14:paraId="675FEE93" w14:textId="77777777" w:rsidTr="00B11516">
        <w:tc>
          <w:tcPr>
            <w:tcW w:w="10916" w:type="dxa"/>
            <w:gridSpan w:val="7"/>
          </w:tcPr>
          <w:p w14:paraId="17104CD3" w14:textId="77777777" w:rsidR="00A91500" w:rsidRPr="00842428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PRIJAVNI LIST</w:t>
            </w:r>
          </w:p>
        </w:tc>
      </w:tr>
      <w:tr w:rsidR="00A917CD" w:rsidRPr="002B50D8" w14:paraId="3B40E81C" w14:textId="77777777" w:rsidTr="006D3475">
        <w:trPr>
          <w:trHeight w:val="615"/>
        </w:trPr>
        <w:tc>
          <w:tcPr>
            <w:tcW w:w="851" w:type="dxa"/>
            <w:vMerge w:val="restart"/>
          </w:tcPr>
          <w:p w14:paraId="665078E2" w14:textId="77777777"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RB</w:t>
            </w:r>
          </w:p>
        </w:tc>
        <w:tc>
          <w:tcPr>
            <w:tcW w:w="3420" w:type="dxa"/>
            <w:vMerge w:val="restart"/>
          </w:tcPr>
          <w:p w14:paraId="383A5D21" w14:textId="77777777"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sr-Latn-RS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IME I PR</w:t>
            </w:r>
            <w:r w:rsidRPr="00A91500">
              <w:rPr>
                <w:rFonts w:ascii="Times New Roman" w:hAnsi="Times New Roman"/>
                <w:b/>
                <w:sz w:val="28"/>
                <w:szCs w:val="28"/>
                <w:lang w:val="sr-Latn-RS"/>
              </w:rPr>
              <w:t>EZIME</w:t>
            </w:r>
          </w:p>
        </w:tc>
        <w:tc>
          <w:tcPr>
            <w:tcW w:w="1825" w:type="dxa"/>
            <w:vMerge w:val="restart"/>
          </w:tcPr>
          <w:p w14:paraId="32138B76" w14:textId="77777777"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SMEŠTAJ</w:t>
            </w:r>
          </w:p>
          <w:p w14:paraId="32DA0ADB" w14:textId="77777777" w:rsidR="00A917CD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30 %</w:t>
            </w:r>
          </w:p>
          <w:p w14:paraId="71DF36FE" w14:textId="77777777" w:rsidR="00A917CD" w:rsidRPr="005D52F3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F3">
              <w:rPr>
                <w:rFonts w:ascii="Times New Roman" w:hAnsi="Times New Roman"/>
                <w:sz w:val="20"/>
                <w:szCs w:val="20"/>
              </w:rPr>
              <w:t>UPISATI IZNOS</w:t>
            </w:r>
          </w:p>
        </w:tc>
        <w:tc>
          <w:tcPr>
            <w:tcW w:w="1276" w:type="dxa"/>
          </w:tcPr>
          <w:p w14:paraId="1B4D9A66" w14:textId="77777777" w:rsidR="006D3475" w:rsidRDefault="006D3475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3475">
              <w:rPr>
                <w:rFonts w:ascii="Times New Roman" w:hAnsi="Times New Roman"/>
                <w:b/>
                <w:sz w:val="24"/>
                <w:szCs w:val="24"/>
              </w:rPr>
              <w:t>KOTOR LOVĆEN</w:t>
            </w:r>
          </w:p>
          <w:p w14:paraId="0B28F2BB" w14:textId="77777777" w:rsidR="006D3475" w:rsidRDefault="006D3475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izlet</w:t>
            </w:r>
            <w:proofErr w:type="spellEnd"/>
          </w:p>
          <w:p w14:paraId="3CF4A1D6" w14:textId="77777777" w:rsidR="006D3475" w:rsidRPr="006D3475" w:rsidRDefault="006D3475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29.maj</w:t>
            </w:r>
          </w:p>
        </w:tc>
        <w:tc>
          <w:tcPr>
            <w:tcW w:w="1134" w:type="dxa"/>
          </w:tcPr>
          <w:p w14:paraId="0FF16789" w14:textId="77777777" w:rsidR="006D3475" w:rsidRDefault="006D3475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HOLA ETNO PARTY </w:t>
            </w:r>
          </w:p>
          <w:p w14:paraId="3B1DAF9D" w14:textId="77777777" w:rsidR="00A917CD" w:rsidRPr="002B50D8" w:rsidRDefault="006D3475" w:rsidP="006D347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29.maj</w:t>
            </w:r>
          </w:p>
        </w:tc>
        <w:tc>
          <w:tcPr>
            <w:tcW w:w="1276" w:type="dxa"/>
          </w:tcPr>
          <w:p w14:paraId="7CE6E064" w14:textId="77777777" w:rsidR="006D3475" w:rsidRDefault="006D3475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HOLA GALA NIGHT </w:t>
            </w:r>
          </w:p>
          <w:p w14:paraId="403B4BAC" w14:textId="77777777" w:rsidR="00A917CD" w:rsidRPr="00A91500" w:rsidRDefault="006D3475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30.maj</w:t>
            </w:r>
          </w:p>
        </w:tc>
        <w:tc>
          <w:tcPr>
            <w:tcW w:w="1134" w:type="dxa"/>
          </w:tcPr>
          <w:p w14:paraId="3DD2DC54" w14:textId="77777777" w:rsidR="006D3475" w:rsidRDefault="006D3475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BROD</w:t>
            </w:r>
          </w:p>
          <w:p w14:paraId="5D5B49FF" w14:textId="77777777" w:rsidR="0020657B" w:rsidRDefault="0020657B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232A06B" w14:textId="77777777" w:rsidR="00B11516" w:rsidRPr="0020657B" w:rsidRDefault="0020657B" w:rsidP="006D34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31.maj</w:t>
            </w:r>
          </w:p>
        </w:tc>
      </w:tr>
      <w:tr w:rsidR="00B11516" w:rsidRPr="002B50D8" w14:paraId="1E6E6ECA" w14:textId="77777777" w:rsidTr="005B3D04">
        <w:trPr>
          <w:trHeight w:val="255"/>
        </w:trPr>
        <w:tc>
          <w:tcPr>
            <w:tcW w:w="851" w:type="dxa"/>
            <w:vMerge/>
          </w:tcPr>
          <w:p w14:paraId="44155FB3" w14:textId="77777777"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</w:tcPr>
          <w:p w14:paraId="03053497" w14:textId="77777777"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14:paraId="79BF412B" w14:textId="77777777"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20" w:type="dxa"/>
            <w:gridSpan w:val="4"/>
          </w:tcPr>
          <w:p w14:paraId="3934174B" w14:textId="77777777" w:rsidR="00B11516" w:rsidRPr="00B11516" w:rsidRDefault="00B11516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B11516">
              <w:rPr>
                <w:rFonts w:ascii="Times New Roman" w:hAnsi="Times New Roman"/>
                <w:sz w:val="32"/>
                <w:szCs w:val="32"/>
              </w:rPr>
              <w:t>upisati</w:t>
            </w:r>
            <w:proofErr w:type="spellEnd"/>
            <w:r w:rsidRPr="00B11516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gramStart"/>
            <w:r w:rsidRPr="00B11516">
              <w:rPr>
                <w:rFonts w:ascii="Times New Roman" w:hAnsi="Times New Roman"/>
                <w:b/>
                <w:sz w:val="40"/>
                <w:szCs w:val="40"/>
              </w:rPr>
              <w:t>+</w:t>
            </w:r>
            <w:r w:rsidRPr="00B11516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B11516">
              <w:rPr>
                <w:rFonts w:ascii="Times New Roman" w:hAnsi="Times New Roman"/>
                <w:sz w:val="32"/>
                <w:szCs w:val="32"/>
              </w:rPr>
              <w:t>ili</w:t>
            </w:r>
            <w:proofErr w:type="spellEnd"/>
            <w:proofErr w:type="gramEnd"/>
            <w:r w:rsidRPr="00B11516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r w:rsidRPr="006D3475">
              <w:rPr>
                <w:rFonts w:ascii="Times New Roman" w:hAnsi="Times New Roman"/>
                <w:sz w:val="48"/>
                <w:szCs w:val="48"/>
              </w:rPr>
              <w:t>-</w:t>
            </w:r>
          </w:p>
        </w:tc>
      </w:tr>
      <w:tr w:rsidR="00A917CD" w:rsidRPr="002B50D8" w14:paraId="65719527" w14:textId="77777777" w:rsidTr="006D3475">
        <w:tc>
          <w:tcPr>
            <w:tcW w:w="851" w:type="dxa"/>
          </w:tcPr>
          <w:p w14:paraId="0D9D0D5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D162AF5" w14:textId="77777777"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67ADD1C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2281486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C43B7D" w14:textId="77777777"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2B059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829A9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29ED0B33" w14:textId="77777777" w:rsidTr="006D3475">
        <w:tc>
          <w:tcPr>
            <w:tcW w:w="851" w:type="dxa"/>
            <w:shd w:val="clear" w:color="auto" w:fill="FFFFFF" w:themeFill="background1"/>
          </w:tcPr>
          <w:p w14:paraId="5173F480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877AB96" w14:textId="77777777"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1FE9892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2F2FF547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E16F4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76990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D9C87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7CD" w:rsidRPr="002B50D8" w14:paraId="70C4A8B9" w14:textId="77777777" w:rsidTr="006D3475">
        <w:tc>
          <w:tcPr>
            <w:tcW w:w="851" w:type="dxa"/>
          </w:tcPr>
          <w:p w14:paraId="05D3685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A55952A" w14:textId="77777777"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60482667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4AF61575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A213C0" w14:textId="77777777"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DC9C5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65BB0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14:paraId="38D427DC" w14:textId="77777777" w:rsidTr="006D3475">
        <w:tc>
          <w:tcPr>
            <w:tcW w:w="851" w:type="dxa"/>
          </w:tcPr>
          <w:p w14:paraId="4389AF5A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418EA23" w14:textId="77777777"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ADAFD6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385D90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6A54E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47D18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3CDC1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14:paraId="13329BF2" w14:textId="77777777" w:rsidTr="006D3475">
        <w:tc>
          <w:tcPr>
            <w:tcW w:w="851" w:type="dxa"/>
          </w:tcPr>
          <w:p w14:paraId="3E0A040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14969F8" w14:textId="77777777" w:rsidR="00A917CD" w:rsidRPr="00DC5A9C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8731860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127AE715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FFB9B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83837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56F64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14:paraId="7F36AC27" w14:textId="77777777" w:rsidTr="006D3475">
        <w:tc>
          <w:tcPr>
            <w:tcW w:w="851" w:type="dxa"/>
          </w:tcPr>
          <w:p w14:paraId="17955574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6FC0201" w14:textId="77777777" w:rsidR="00A917CD" w:rsidRPr="00DC5A9C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1CE5C96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6CB44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4E1B83" w14:textId="77777777"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8217C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D7071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5F55CACB" w14:textId="77777777" w:rsidTr="006D3475">
        <w:tc>
          <w:tcPr>
            <w:tcW w:w="851" w:type="dxa"/>
          </w:tcPr>
          <w:p w14:paraId="6F774EF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F1D9B92" w14:textId="77777777" w:rsidR="00A917CD" w:rsidRPr="00DC5A9C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3DE60648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3C8BD49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6890C8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872B4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9384A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65AEABA5" w14:textId="77777777" w:rsidTr="006D3475">
        <w:tc>
          <w:tcPr>
            <w:tcW w:w="851" w:type="dxa"/>
          </w:tcPr>
          <w:p w14:paraId="7951C7C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16AFF8E" w14:textId="77777777" w:rsidR="00A917CD" w:rsidRPr="00DC5A9C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10DABCA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8368B8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553AD3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BEA4A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BF085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3AB0E108" w14:textId="77777777" w:rsidTr="006D3475">
        <w:tc>
          <w:tcPr>
            <w:tcW w:w="851" w:type="dxa"/>
          </w:tcPr>
          <w:p w14:paraId="78FBB6D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BA1AD58" w14:textId="77777777"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483EA00" w14:textId="77777777"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B4E488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B009C7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73DF0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3ED65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7CD" w:rsidRPr="002B50D8" w14:paraId="42BA544C" w14:textId="77777777" w:rsidTr="006D3475">
        <w:tc>
          <w:tcPr>
            <w:tcW w:w="851" w:type="dxa"/>
          </w:tcPr>
          <w:p w14:paraId="2EB5B032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B35422A" w14:textId="77777777"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537EA20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1D1D8F31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0AFBCF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A6ADFBB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0115F73B" w14:textId="77777777" w:rsidR="00A917CD" w:rsidRDefault="00A917CD" w:rsidP="00BF273E">
            <w:pPr>
              <w:spacing w:after="0"/>
              <w:jc w:val="center"/>
            </w:pPr>
          </w:p>
        </w:tc>
      </w:tr>
      <w:tr w:rsidR="00A917CD" w:rsidRPr="002B50D8" w14:paraId="091C46C1" w14:textId="77777777" w:rsidTr="006D3475">
        <w:tc>
          <w:tcPr>
            <w:tcW w:w="851" w:type="dxa"/>
          </w:tcPr>
          <w:p w14:paraId="0140B47E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A58EC4A" w14:textId="77777777"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06D944C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76DEFC8A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8B22E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C77F70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5F70E55F" w14:textId="77777777" w:rsidR="00A917CD" w:rsidRDefault="00A917CD" w:rsidP="00BF273E">
            <w:pPr>
              <w:spacing w:after="0"/>
              <w:jc w:val="center"/>
            </w:pPr>
          </w:p>
        </w:tc>
      </w:tr>
      <w:tr w:rsidR="00A917CD" w:rsidRPr="002B50D8" w14:paraId="766A65A4" w14:textId="77777777" w:rsidTr="006D3475">
        <w:tc>
          <w:tcPr>
            <w:tcW w:w="851" w:type="dxa"/>
          </w:tcPr>
          <w:p w14:paraId="1CD31A67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9A8B569" w14:textId="77777777"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8446EBD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44590A39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EA0413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AB1EC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C9666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7F5A48B2" w14:textId="77777777" w:rsidTr="006D3475">
        <w:tc>
          <w:tcPr>
            <w:tcW w:w="851" w:type="dxa"/>
          </w:tcPr>
          <w:p w14:paraId="6ACA37D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6ACC34D9" w14:textId="77777777" w:rsidR="00A917CD" w:rsidRPr="00DC5A9C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71466A3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24B25428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534D4F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C9B42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12127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7DD79E62" w14:textId="77777777" w:rsidTr="006D3475">
        <w:tc>
          <w:tcPr>
            <w:tcW w:w="851" w:type="dxa"/>
          </w:tcPr>
          <w:p w14:paraId="45A3D82A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9A894B5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35DA83E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0B0C06C1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6BBE60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7365C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147BA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3C05C282" w14:textId="77777777" w:rsidTr="006D3475">
        <w:tc>
          <w:tcPr>
            <w:tcW w:w="851" w:type="dxa"/>
          </w:tcPr>
          <w:p w14:paraId="53E4201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1AF1FCA" w14:textId="77777777" w:rsidR="00A917CD" w:rsidRPr="000C2DA2" w:rsidRDefault="00A917CD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66636CA3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0F4B848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28FF2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D20EA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89FEEF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2EF46FA9" w14:textId="77777777" w:rsidTr="006D3475">
        <w:tc>
          <w:tcPr>
            <w:tcW w:w="851" w:type="dxa"/>
          </w:tcPr>
          <w:p w14:paraId="4403CB1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9337B3" w14:textId="77777777" w:rsidR="00A917CD" w:rsidRPr="000C2DA2" w:rsidRDefault="00A917CD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0ACCC205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</w:tcPr>
          <w:p w14:paraId="6C3BF42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139C05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5549D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FF087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48B5B079" w14:textId="77777777" w:rsidTr="006D3475">
        <w:tc>
          <w:tcPr>
            <w:tcW w:w="851" w:type="dxa"/>
          </w:tcPr>
          <w:p w14:paraId="726C633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327E185" w14:textId="77777777" w:rsidR="00A917CD" w:rsidRPr="000C2DA2" w:rsidRDefault="00A917CD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6C03745E" w14:textId="77777777" w:rsidR="00A917CD" w:rsidRPr="00AD0E9D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</w:tcPr>
          <w:p w14:paraId="5B943E2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121F9E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7DA7B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977D7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5B002B6F" w14:textId="77777777" w:rsidTr="006D3475">
        <w:tc>
          <w:tcPr>
            <w:tcW w:w="851" w:type="dxa"/>
          </w:tcPr>
          <w:p w14:paraId="7D3FF52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9AD129E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FB00075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0E3FC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B27743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960C6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6579D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49B3A1BC" w14:textId="77777777" w:rsidTr="006D3475">
        <w:tc>
          <w:tcPr>
            <w:tcW w:w="851" w:type="dxa"/>
          </w:tcPr>
          <w:p w14:paraId="308F249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E7C1BA2" w14:textId="77777777" w:rsidR="00A917CD" w:rsidRPr="000C2DA2" w:rsidRDefault="00A917CD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A3D0112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5F0D0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84426E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F52AD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7A1CE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34DBF4A2" w14:textId="77777777" w:rsidTr="006D3475">
        <w:tc>
          <w:tcPr>
            <w:tcW w:w="851" w:type="dxa"/>
          </w:tcPr>
          <w:p w14:paraId="0B507EA5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A172F26" w14:textId="77777777" w:rsidR="00A917CD" w:rsidRPr="000C2DA2" w:rsidRDefault="00A917CD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567888EA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29571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FFF921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05620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8E3D8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287FCAA5" w14:textId="77777777" w:rsidTr="006D3475">
        <w:tc>
          <w:tcPr>
            <w:tcW w:w="851" w:type="dxa"/>
          </w:tcPr>
          <w:p w14:paraId="7544BD5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920D8A5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C241F90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BA731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A9A80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A06C0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5D89E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46BB8C57" w14:textId="77777777" w:rsidTr="006D3475">
        <w:tc>
          <w:tcPr>
            <w:tcW w:w="851" w:type="dxa"/>
          </w:tcPr>
          <w:p w14:paraId="498DD51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13583B6" w14:textId="77777777" w:rsidR="00A917CD" w:rsidRPr="000C2DA2" w:rsidRDefault="00A917CD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D0AD693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D6B01B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2EA218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0D6BF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F3457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46B61C23" w14:textId="77777777" w:rsidTr="006D3475">
        <w:tc>
          <w:tcPr>
            <w:tcW w:w="851" w:type="dxa"/>
          </w:tcPr>
          <w:p w14:paraId="2403B75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D9DD80E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B765B30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9532E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CF9CE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C3AFA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3649B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4CE6CE69" w14:textId="77777777" w:rsidTr="006D3475">
        <w:tc>
          <w:tcPr>
            <w:tcW w:w="851" w:type="dxa"/>
          </w:tcPr>
          <w:p w14:paraId="536248D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C90A5E2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438CA22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AF5E15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B91C66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836DE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1C835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7963F64D" w14:textId="77777777" w:rsidTr="006D3475">
        <w:tc>
          <w:tcPr>
            <w:tcW w:w="851" w:type="dxa"/>
          </w:tcPr>
          <w:p w14:paraId="4D896205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2A82256C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DE25E46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478C8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E7F75B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093AB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1F7F5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5165FACF" w14:textId="77777777" w:rsidTr="006D3475">
        <w:tc>
          <w:tcPr>
            <w:tcW w:w="851" w:type="dxa"/>
          </w:tcPr>
          <w:p w14:paraId="0AECEAC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DF873A5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7F794B1E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43B75B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DE08D5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405A71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E759A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35BDD015" w14:textId="77777777" w:rsidTr="006D3475">
        <w:tc>
          <w:tcPr>
            <w:tcW w:w="851" w:type="dxa"/>
          </w:tcPr>
          <w:p w14:paraId="5053AD1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5234529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25210386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90E60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D6474F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7A596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C369C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19F38074" w14:textId="77777777" w:rsidTr="006D3475">
        <w:tc>
          <w:tcPr>
            <w:tcW w:w="851" w:type="dxa"/>
          </w:tcPr>
          <w:p w14:paraId="4DE498E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5CAEFF8" w14:textId="77777777" w:rsidR="00A917CD" w:rsidRPr="007B4FD7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564E850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31427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D0B829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35D56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47FE4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08936FB6" w14:textId="77777777" w:rsidTr="006D3475">
        <w:tc>
          <w:tcPr>
            <w:tcW w:w="851" w:type="dxa"/>
          </w:tcPr>
          <w:p w14:paraId="2D93A9A0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4DF1D8B" w14:textId="77777777" w:rsidR="00A917CD" w:rsidRPr="00FE2936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E7D1CBC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C43DD3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84A636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E9484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876DF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29CF9DEB" w14:textId="77777777" w:rsidTr="006D3475">
        <w:tc>
          <w:tcPr>
            <w:tcW w:w="851" w:type="dxa"/>
          </w:tcPr>
          <w:p w14:paraId="1B3142B4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BD8C5F6" w14:textId="77777777" w:rsidR="00A917CD" w:rsidRPr="004A370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62F4EA6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E91FC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75F215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D4FE2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26CE9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14:paraId="082FEAC1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02E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6382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C5B48" w14:textId="77777777"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67F98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9CB07" w14:textId="77777777"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991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077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14:paraId="35F8713A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DA54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C932" w14:textId="77777777" w:rsidR="00A917CD" w:rsidRPr="000C2DA2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2C12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B57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352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201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4B17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14:paraId="6C27245E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9FD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499C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B03A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70A6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400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67C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FBE5F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14:paraId="610EA5D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0C8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83EA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7EEC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188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939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F4C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3A5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32D50E22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77B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FFE0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FE08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34197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F8A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BCEE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52E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1E1054BB" w14:textId="77777777" w:rsidTr="006D3475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BFA4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6987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38AF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066D7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63B1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4E9C5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084D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7B596495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4CD7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DC2D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7ECA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7006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FE9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81AE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CB19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18DEA3D6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948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3B8C5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2559" w14:textId="77777777"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A19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25E2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0FC4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A2AE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195C56D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0C2E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00679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078D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A3E3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EF21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1FCA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27481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7DB27066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ADF4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2030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B445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884F1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158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A466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88D0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48573BC1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BE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81BF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3B06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4FA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DEC2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6112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AF0DD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03F8DC82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437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5ED39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833E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ABB4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EB7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DEBF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8120A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4FD1705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016A7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040C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2121B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762B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19B9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C0B3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5B7B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A3EFEDA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F68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1CE6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25456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243C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CE61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E774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4AF2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0C358F1A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E257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EE1B9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3FF0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A9D6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53C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D03E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B9C3C" w14:textId="77777777"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A5F52F6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A21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A8820" w14:textId="77777777"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514F4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D2F9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578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58AF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22AF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6C1FCD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9AD4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B3B2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89719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4F0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AB60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4AF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BB7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18BEF31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0084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CE4D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2DAD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072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EE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1BD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E7B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333E9CB2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E0C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F732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2403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361AE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1AD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80A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324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0639D2D4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166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E6109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5429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28415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F5A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9708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4CE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52CD24CD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9C15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0F62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1385" w14:textId="77777777" w:rsidR="00A917CD" w:rsidRPr="00AD0E9D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4A4E4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94EB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F04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FB9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19089A35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AED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5CDFE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C5939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7B247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2E14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786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D7A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52A0C70A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0A9F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145E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42AD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2A94E" w14:textId="77777777"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19F5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B954" w14:textId="77777777" w:rsidR="00A917CD" w:rsidRPr="00B435A5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7F83" w14:textId="77777777" w:rsidR="00A917CD" w:rsidRPr="00B435A5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7CD" w14:paraId="30B76AF4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0AD9C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137DA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7B8B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32B4" w14:textId="77777777"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E780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F79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FAE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0725439C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ED00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AD81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D9FE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E4F3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2BE6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5E68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B56F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E228D30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7ACF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2772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2EDD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7DDF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A695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826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ADFA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1F8A2F5E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58F5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485D9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F9D50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EAD8" w14:textId="77777777"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1FC8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8282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3A9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EC5B74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F89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7E78F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2FB7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665C" w14:textId="77777777"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9A08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B111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02D6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71A7006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784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72E35" w14:textId="77777777"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8F1A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CF36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3FA46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516F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FC44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35479D67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87CE7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CAB40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5725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5F651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74D08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E9F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5D20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F53CD45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551B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3BABB" w14:textId="77777777"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948A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4EAB" w14:textId="77777777"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0DC79" w14:textId="77777777"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EC7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86C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67BE8FE3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68F2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C91F" w14:textId="77777777"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9110" w14:textId="77777777"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F4BF" w14:textId="77777777" w:rsidR="00A917CD" w:rsidRPr="0026706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065F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532F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28C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3AC78EA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E982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4E53C" w14:textId="77777777" w:rsidR="00A917CD" w:rsidRPr="000C2DA2" w:rsidRDefault="00A917CD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13CE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739E" w14:textId="77777777" w:rsidR="00A917CD" w:rsidRPr="0026706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4D8F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6CF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4AD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0EBAF21C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70F1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48F69" w14:textId="77777777"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A262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7186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1F69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D13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1AAA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5408027B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C38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39EE" w14:textId="77777777"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21ED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38F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5571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5C2D7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9670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7A503C5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0093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E3B6" w14:textId="77777777"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B4ED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D306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B4860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5163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F38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47707A57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E56DD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1BE6" w14:textId="77777777"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288F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F1CF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F4F6A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7EB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C07E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91F8EF8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29E8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7C00" w14:textId="77777777"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FA39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17AD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1FD1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51D8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98CB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20B264A4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C9729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FDC47" w14:textId="77777777"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8E92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45DC3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032B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4FE1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3A9D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35B363C5" w14:textId="77777777" w:rsidTr="006D34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A59E" w14:textId="77777777"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D8785" w14:textId="77777777" w:rsidR="00A917CD" w:rsidRPr="000C2DA2" w:rsidRDefault="00A917CD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4F387" w14:textId="77777777" w:rsidR="00A917CD" w:rsidRDefault="00A917CD" w:rsidP="00BF273E">
            <w:p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F3F68" w14:textId="77777777"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6FEB" w14:textId="77777777"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5D05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49B4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14:paraId="78254BFA" w14:textId="77777777" w:rsidTr="00B1151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4D31" w14:textId="77777777" w:rsidR="00A917CD" w:rsidRPr="0030537C" w:rsidRDefault="00A917CD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UKUPNA SUMA</w:t>
            </w:r>
          </w:p>
        </w:tc>
        <w:tc>
          <w:tcPr>
            <w:tcW w:w="6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155C" w14:textId="77777777"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9E0A2B1" w14:textId="77777777" w:rsidR="006D3475" w:rsidRDefault="006D3475" w:rsidP="00A91500">
      <w:pPr>
        <w:rPr>
          <w:rFonts w:ascii="Times New Roman" w:hAnsi="Times New Roman"/>
          <w:sz w:val="28"/>
          <w:szCs w:val="28"/>
        </w:rPr>
      </w:pPr>
    </w:p>
    <w:p w14:paraId="49CE374B" w14:textId="77777777" w:rsidR="00265D5D" w:rsidRPr="00265D5D" w:rsidRDefault="00265D5D" w:rsidP="00A91500">
      <w:pPr>
        <w:rPr>
          <w:rFonts w:ascii="Times New Roman" w:hAnsi="Times New Roman"/>
          <w:sz w:val="28"/>
          <w:szCs w:val="28"/>
        </w:rPr>
      </w:pPr>
      <w:r w:rsidRPr="00265D5D">
        <w:rPr>
          <w:rFonts w:ascii="Times New Roman" w:hAnsi="Times New Roman"/>
          <w:sz w:val="28"/>
          <w:szCs w:val="28"/>
        </w:rPr>
        <w:t>UKUPNA SUMA:</w:t>
      </w:r>
      <w:r>
        <w:rPr>
          <w:rFonts w:ascii="Times New Roman" w:hAnsi="Times New Roman"/>
          <w:sz w:val="28"/>
          <w:szCs w:val="28"/>
        </w:rPr>
        <w:t xml:space="preserve"> ______________ € </w:t>
      </w:r>
      <w:proofErr w:type="gramStart"/>
      <w:r>
        <w:rPr>
          <w:rFonts w:ascii="Times New Roman" w:hAnsi="Times New Roman"/>
          <w:sz w:val="28"/>
          <w:szCs w:val="28"/>
        </w:rPr>
        <w:t xml:space="preserve">(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eura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14:paraId="072C0DAB" w14:textId="77777777" w:rsidR="004E7AEB" w:rsidRPr="00265D5D" w:rsidRDefault="00265D5D" w:rsidP="006D3475">
      <w:pPr>
        <w:rPr>
          <w:rFonts w:ascii="Times New Roman" w:hAnsi="Times New Roman"/>
          <w:sz w:val="28"/>
          <w:szCs w:val="28"/>
        </w:rPr>
      </w:pPr>
      <w:r w:rsidRPr="00265D5D">
        <w:rPr>
          <w:rFonts w:ascii="Times New Roman" w:hAnsi="Times New Roman"/>
          <w:sz w:val="28"/>
          <w:szCs w:val="28"/>
        </w:rPr>
        <w:t>PREDAO</w:t>
      </w:r>
      <w:r w:rsidRPr="00265D5D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>
        <w:rPr>
          <w:rFonts w:ascii="Times New Roman" w:hAnsi="Times New Roman"/>
          <w:sz w:val="28"/>
          <w:szCs w:val="28"/>
        </w:rPr>
        <w:tab/>
      </w:r>
      <w:r w:rsidR="004E7AEB" w:rsidRPr="00265D5D">
        <w:rPr>
          <w:rFonts w:ascii="Times New Roman" w:hAnsi="Times New Roman"/>
          <w:sz w:val="28"/>
          <w:szCs w:val="28"/>
        </w:rPr>
        <w:t>PRIMIO</w:t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7700AD">
      <w:pgSz w:w="11906" w:h="16838" w:code="9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994395">
    <w:abstractNumId w:val="7"/>
  </w:num>
  <w:num w:numId="2" w16cid:durableId="1318265638">
    <w:abstractNumId w:val="5"/>
  </w:num>
  <w:num w:numId="3" w16cid:durableId="1736515572">
    <w:abstractNumId w:val="3"/>
  </w:num>
  <w:num w:numId="4" w16cid:durableId="601373704">
    <w:abstractNumId w:val="2"/>
  </w:num>
  <w:num w:numId="5" w16cid:durableId="1380007036">
    <w:abstractNumId w:val="1"/>
  </w:num>
  <w:num w:numId="6" w16cid:durableId="320354552">
    <w:abstractNumId w:val="6"/>
  </w:num>
  <w:num w:numId="7" w16cid:durableId="1416516148">
    <w:abstractNumId w:val="4"/>
  </w:num>
  <w:num w:numId="8" w16cid:durableId="1779449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A86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D1DA5"/>
    <w:rsid w:val="001F4838"/>
    <w:rsid w:val="0020657B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51732"/>
    <w:rsid w:val="004610C1"/>
    <w:rsid w:val="004815DF"/>
    <w:rsid w:val="004868B7"/>
    <w:rsid w:val="00492DB2"/>
    <w:rsid w:val="004A370C"/>
    <w:rsid w:val="004A6AE1"/>
    <w:rsid w:val="004C0449"/>
    <w:rsid w:val="004C3680"/>
    <w:rsid w:val="004D2E95"/>
    <w:rsid w:val="004D73FF"/>
    <w:rsid w:val="004E553A"/>
    <w:rsid w:val="004E7AEB"/>
    <w:rsid w:val="004F24D4"/>
    <w:rsid w:val="00511DA4"/>
    <w:rsid w:val="00540B2E"/>
    <w:rsid w:val="00553713"/>
    <w:rsid w:val="00554671"/>
    <w:rsid w:val="00564312"/>
    <w:rsid w:val="00565A17"/>
    <w:rsid w:val="00571F12"/>
    <w:rsid w:val="00573800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D347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2119A"/>
    <w:rsid w:val="00951257"/>
    <w:rsid w:val="00955DFF"/>
    <w:rsid w:val="009C4C93"/>
    <w:rsid w:val="009D2F7A"/>
    <w:rsid w:val="009F43DA"/>
    <w:rsid w:val="009F5F33"/>
    <w:rsid w:val="00A04B16"/>
    <w:rsid w:val="00A326E1"/>
    <w:rsid w:val="00A636C3"/>
    <w:rsid w:val="00A74435"/>
    <w:rsid w:val="00A828D3"/>
    <w:rsid w:val="00A91500"/>
    <w:rsid w:val="00A917CD"/>
    <w:rsid w:val="00AA0BF1"/>
    <w:rsid w:val="00AA1175"/>
    <w:rsid w:val="00AB54E3"/>
    <w:rsid w:val="00AC31FC"/>
    <w:rsid w:val="00AD0E9D"/>
    <w:rsid w:val="00AD1055"/>
    <w:rsid w:val="00AE1676"/>
    <w:rsid w:val="00AE20C4"/>
    <w:rsid w:val="00AF0455"/>
    <w:rsid w:val="00B11516"/>
    <w:rsid w:val="00B31F95"/>
    <w:rsid w:val="00B35519"/>
    <w:rsid w:val="00B41DEC"/>
    <w:rsid w:val="00B422A8"/>
    <w:rsid w:val="00B435A5"/>
    <w:rsid w:val="00B44A51"/>
    <w:rsid w:val="00B65286"/>
    <w:rsid w:val="00B72A06"/>
    <w:rsid w:val="00B834D7"/>
    <w:rsid w:val="00B94AEC"/>
    <w:rsid w:val="00B96EA8"/>
    <w:rsid w:val="00BB3C9F"/>
    <w:rsid w:val="00BD3F6E"/>
    <w:rsid w:val="00BE1115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F038C4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ADB94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84AE2-8FB1-441D-ACBF-0DFAF0296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1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Jovica Nikolic</cp:lastModifiedBy>
  <cp:revision>2</cp:revision>
  <cp:lastPrinted>2022-12-24T18:48:00Z</cp:lastPrinted>
  <dcterms:created xsi:type="dcterms:W3CDTF">2026-01-25T15:06:00Z</dcterms:created>
  <dcterms:modified xsi:type="dcterms:W3CDTF">2026-01-25T15:06:00Z</dcterms:modified>
</cp:coreProperties>
</file>