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519E8" w14:textId="77777777" w:rsidR="00A91500" w:rsidRPr="00A91500" w:rsidRDefault="00A91500" w:rsidP="00A91500">
      <w:pPr>
        <w:spacing w:after="40"/>
        <w:ind w:left="1440" w:firstLine="720"/>
        <w:rPr>
          <w:rFonts w:cs="Calibri"/>
          <w:b/>
          <w:sz w:val="44"/>
          <w:szCs w:val="4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E1692F0" wp14:editId="230FFAF3">
            <wp:simplePos x="0" y="0"/>
            <wp:positionH relativeFrom="column">
              <wp:posOffset>-333375</wp:posOffset>
            </wp:positionH>
            <wp:positionV relativeFrom="paragraph">
              <wp:posOffset>22225</wp:posOffset>
            </wp:positionV>
            <wp:extent cx="1628775" cy="1229360"/>
            <wp:effectExtent l="0" t="0" r="9525" b="8890"/>
            <wp:wrapNone/>
            <wp:docPr id="2" name="Picture 2" descr="Hola Montenegro-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la Montenegro-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Calibri"/>
          <w:b/>
          <w:sz w:val="36"/>
          <w:szCs w:val="36"/>
        </w:rPr>
        <w:t xml:space="preserve">    </w:t>
      </w:r>
      <w:r w:rsidRPr="00A91500">
        <w:rPr>
          <w:rFonts w:cs="Calibri"/>
          <w:b/>
          <w:sz w:val="44"/>
          <w:szCs w:val="44"/>
        </w:rPr>
        <w:t>BUDVA DANCE FESTIVAL 2026</w:t>
      </w:r>
    </w:p>
    <w:p w14:paraId="2C7FAA21" w14:textId="77777777" w:rsidR="00A91500" w:rsidRPr="00A91500" w:rsidRDefault="00A91500" w:rsidP="00A91500">
      <w:pPr>
        <w:jc w:val="center"/>
        <w:rPr>
          <w:sz w:val="44"/>
          <w:szCs w:val="44"/>
        </w:rPr>
      </w:pPr>
      <w:r>
        <w:rPr>
          <w:rFonts w:cs="Calibri"/>
          <w:b/>
          <w:sz w:val="44"/>
          <w:szCs w:val="44"/>
        </w:rPr>
        <w:t xml:space="preserve">        </w:t>
      </w:r>
      <w:r w:rsidRPr="00A91500">
        <w:rPr>
          <w:rFonts w:cs="Calibri"/>
          <w:b/>
          <w:sz w:val="44"/>
          <w:szCs w:val="44"/>
        </w:rPr>
        <w:t>HOLA MONTENEGRO</w:t>
      </w:r>
    </w:p>
    <w:p w14:paraId="1B757056" w14:textId="7B5A8DA1" w:rsidR="005D52F3" w:rsidRPr="0030063F" w:rsidRDefault="0030063F" w:rsidP="00A91500">
      <w:pPr>
        <w:jc w:val="center"/>
        <w:rPr>
          <w:rFonts w:ascii="Times New Roman" w:hAnsi="Times New Roman"/>
          <w:b/>
          <w:bCs/>
          <w:i/>
          <w:sz w:val="32"/>
          <w:szCs w:val="32"/>
        </w:rPr>
      </w:pPr>
      <w:r w:rsidRPr="0030063F">
        <w:rPr>
          <w:b/>
          <w:bCs/>
          <w:sz w:val="32"/>
          <w:szCs w:val="32"/>
        </w:rPr>
        <w:t>COMPETITORS</w:t>
      </w:r>
    </w:p>
    <w:p w14:paraId="03635AE1" w14:textId="39D60C04" w:rsidR="005D52F3" w:rsidRPr="00551AE5" w:rsidRDefault="00551AE5" w:rsidP="00265D5D">
      <w:pPr>
        <w:ind w:left="1440" w:hanging="1440"/>
        <w:jc w:val="center"/>
        <w:rPr>
          <w:rFonts w:ascii="Times New Roman" w:hAnsi="Times New Roman"/>
          <w:i/>
          <w:sz w:val="24"/>
          <w:szCs w:val="24"/>
        </w:rPr>
      </w:pPr>
      <w:r w:rsidRPr="00551AE5">
        <w:rPr>
          <w:rStyle w:val="Strong"/>
          <w:sz w:val="24"/>
          <w:szCs w:val="24"/>
        </w:rPr>
        <w:t>Note:</w:t>
      </w:r>
      <w:r w:rsidRPr="00551AE5">
        <w:rPr>
          <w:sz w:val="24"/>
          <w:szCs w:val="24"/>
        </w:rPr>
        <w:t xml:space="preserve"> The accommodation reservation form with the deposit payment and selected activities must be submitted no later than </w:t>
      </w:r>
      <w:r w:rsidRPr="00551AE5">
        <w:rPr>
          <w:rStyle w:val="Strong"/>
          <w:sz w:val="24"/>
          <w:szCs w:val="24"/>
        </w:rPr>
        <w:t>05 April 2026</w:t>
      </w:r>
      <w:r w:rsidRPr="00551AE5">
        <w:rPr>
          <w:sz w:val="24"/>
          <w:szCs w:val="24"/>
        </w:rPr>
        <w:t xml:space="preserve"> to</w:t>
      </w:r>
      <w:r w:rsidRPr="00551AE5">
        <w:rPr>
          <w:sz w:val="24"/>
          <w:szCs w:val="24"/>
        </w:rPr>
        <w:t xml:space="preserve"> e-mail: dancemontenegro@gmail.com</w:t>
      </w: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3"/>
        <w:gridCol w:w="1759"/>
        <w:gridCol w:w="5302"/>
      </w:tblGrid>
      <w:tr w:rsidR="005D52F3" w:rsidRPr="00540B2E" w14:paraId="44B7DB2E" w14:textId="77777777" w:rsidTr="00975E1D">
        <w:tc>
          <w:tcPr>
            <w:tcW w:w="3713" w:type="dxa"/>
          </w:tcPr>
          <w:p w14:paraId="15A20FBB" w14:textId="33A591FD" w:rsidR="005D52F3" w:rsidRPr="00551AE5" w:rsidRDefault="00551AE5" w:rsidP="005D52F3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FOR CLUB REPRESENTATIVES – 29 May 2026</w:t>
            </w:r>
          </w:p>
        </w:tc>
        <w:tc>
          <w:tcPr>
            <w:tcW w:w="1759" w:type="dxa"/>
          </w:tcPr>
          <w:p w14:paraId="05422FEF" w14:textId="7D2A7E95" w:rsidR="005D52F3" w:rsidRPr="00551AE5" w:rsidRDefault="00551AE5" w:rsidP="005D52F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PLACE AND TIME</w:t>
            </w:r>
          </w:p>
        </w:tc>
        <w:tc>
          <w:tcPr>
            <w:tcW w:w="5302" w:type="dxa"/>
          </w:tcPr>
          <w:p w14:paraId="3FD7612D" w14:textId="0A93040D" w:rsidR="005D52F3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rStyle w:val="Strong"/>
                <w:sz w:val="24"/>
                <w:szCs w:val="24"/>
              </w:rPr>
              <w:t>For every 15 participants, one club representative is free of charge</w:t>
            </w:r>
            <w:r w:rsidRPr="00551AE5">
              <w:rPr>
                <w:sz w:val="24"/>
                <w:szCs w:val="24"/>
              </w:rPr>
              <w:br/>
            </w:r>
            <w:r w:rsidRPr="00551AE5">
              <w:rPr>
                <w:rStyle w:val="Strong"/>
                <w:sz w:val="24"/>
                <w:szCs w:val="24"/>
              </w:rPr>
              <w:t>Full Name</w:t>
            </w:r>
          </w:p>
        </w:tc>
      </w:tr>
      <w:tr w:rsidR="005D52F3" w:rsidRPr="00540B2E" w14:paraId="3769E64B" w14:textId="77777777" w:rsidTr="005D52F3">
        <w:trPr>
          <w:trHeight w:val="165"/>
        </w:trPr>
        <w:tc>
          <w:tcPr>
            <w:tcW w:w="3713" w:type="dxa"/>
            <w:vMerge w:val="restart"/>
          </w:tcPr>
          <w:p w14:paraId="5C6059C3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  <w:p w14:paraId="776076D0" w14:textId="5713116E" w:rsidR="005D52F3" w:rsidRPr="00551AE5" w:rsidRDefault="00551AE5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Welcome Cocktail Reception</w:t>
            </w:r>
          </w:p>
        </w:tc>
        <w:tc>
          <w:tcPr>
            <w:tcW w:w="1759" w:type="dxa"/>
            <w:vMerge w:val="restart"/>
          </w:tcPr>
          <w:p w14:paraId="4ABAF5C2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0172F869" w14:textId="572A5B39" w:rsidR="005D52F3" w:rsidRPr="00551AE5" w:rsidRDefault="00551AE5" w:rsidP="00BF273E">
            <w:pPr>
              <w:spacing w:after="0"/>
              <w:jc w:val="center"/>
              <w:rPr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Hotel Budva at 7:00 PM</w:t>
            </w:r>
          </w:p>
        </w:tc>
        <w:tc>
          <w:tcPr>
            <w:tcW w:w="5302" w:type="dxa"/>
          </w:tcPr>
          <w:p w14:paraId="32B07AF5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3316BDF0" w14:textId="77777777" w:rsidTr="005D52F3">
        <w:trPr>
          <w:trHeight w:val="180"/>
        </w:trPr>
        <w:tc>
          <w:tcPr>
            <w:tcW w:w="3713" w:type="dxa"/>
            <w:vMerge/>
          </w:tcPr>
          <w:p w14:paraId="74B48FB1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4DF9638C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736CE193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2092EECF" w14:textId="77777777" w:rsidTr="005D52F3">
        <w:trPr>
          <w:trHeight w:val="81"/>
        </w:trPr>
        <w:tc>
          <w:tcPr>
            <w:tcW w:w="3713" w:type="dxa"/>
            <w:vMerge/>
          </w:tcPr>
          <w:p w14:paraId="0A816BA5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220B490C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25FE1C5D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01F5A7C0" w14:textId="77777777" w:rsidTr="005D52F3">
        <w:trPr>
          <w:trHeight w:val="255"/>
        </w:trPr>
        <w:tc>
          <w:tcPr>
            <w:tcW w:w="3713" w:type="dxa"/>
            <w:vMerge/>
          </w:tcPr>
          <w:p w14:paraId="3FE03891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17E6E374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0FB08547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14:paraId="08C306BF" w14:textId="77777777" w:rsidTr="002800E9">
        <w:trPr>
          <w:trHeight w:val="135"/>
        </w:trPr>
        <w:tc>
          <w:tcPr>
            <w:tcW w:w="3713" w:type="dxa"/>
            <w:vMerge/>
          </w:tcPr>
          <w:p w14:paraId="483111A5" w14:textId="77777777" w:rsidR="005D52F3" w:rsidRPr="00551AE5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9" w:type="dxa"/>
            <w:vMerge/>
          </w:tcPr>
          <w:p w14:paraId="1D7EB6D2" w14:textId="77777777" w:rsidR="005D52F3" w:rsidRPr="00551AE5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02" w:type="dxa"/>
          </w:tcPr>
          <w:p w14:paraId="21385289" w14:textId="77777777" w:rsidR="005D52F3" w:rsidRPr="00551AE5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</w:tbl>
    <w:p w14:paraId="3CE690F9" w14:textId="77777777" w:rsidR="005D52F3" w:rsidRPr="00A91500" w:rsidRDefault="005D52F3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20"/>
        <w:gridCol w:w="1825"/>
        <w:gridCol w:w="1134"/>
        <w:gridCol w:w="1276"/>
        <w:gridCol w:w="2268"/>
      </w:tblGrid>
      <w:tr w:rsidR="00A91500" w:rsidRPr="002B50D8" w14:paraId="66F8D1E2" w14:textId="77777777" w:rsidTr="00BF273E">
        <w:tc>
          <w:tcPr>
            <w:tcW w:w="10774" w:type="dxa"/>
            <w:gridSpan w:val="6"/>
          </w:tcPr>
          <w:p w14:paraId="74547426" w14:textId="40330B6A" w:rsidR="00A91500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551AE5">
              <w:rPr>
                <w:sz w:val="32"/>
                <w:szCs w:val="32"/>
              </w:rPr>
              <w:t>APPLICATION FORM</w:t>
            </w:r>
          </w:p>
        </w:tc>
      </w:tr>
      <w:tr w:rsidR="00265D5D" w:rsidRPr="002B50D8" w14:paraId="22775ACA" w14:textId="77777777" w:rsidTr="00265D5D">
        <w:trPr>
          <w:trHeight w:val="615"/>
        </w:trPr>
        <w:tc>
          <w:tcPr>
            <w:tcW w:w="851" w:type="dxa"/>
            <w:vMerge w:val="restart"/>
          </w:tcPr>
          <w:p w14:paraId="7298C382" w14:textId="0183D97F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No.</w:t>
            </w:r>
          </w:p>
        </w:tc>
        <w:tc>
          <w:tcPr>
            <w:tcW w:w="3420" w:type="dxa"/>
            <w:vMerge w:val="restart"/>
          </w:tcPr>
          <w:p w14:paraId="69914E75" w14:textId="7E791595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sr-Latn-RS"/>
              </w:rPr>
            </w:pPr>
            <w:r w:rsidRPr="00551AE5">
              <w:rPr>
                <w:sz w:val="24"/>
                <w:szCs w:val="24"/>
              </w:rPr>
              <w:t>Full Name</w:t>
            </w:r>
          </w:p>
        </w:tc>
        <w:tc>
          <w:tcPr>
            <w:tcW w:w="1825" w:type="dxa"/>
            <w:vMerge w:val="restart"/>
          </w:tcPr>
          <w:p w14:paraId="6230D125" w14:textId="77777777" w:rsidR="00265D5D" w:rsidRPr="00551AE5" w:rsidRDefault="00551AE5" w:rsidP="00BF273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Accommodation</w:t>
            </w:r>
          </w:p>
          <w:p w14:paraId="34D400C9" w14:textId="35290EE8" w:rsidR="00551AE5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rStyle w:val="Strong"/>
                <w:sz w:val="24"/>
                <w:szCs w:val="24"/>
              </w:rPr>
              <w:t>30% Deposit (enter amount)</w:t>
            </w:r>
          </w:p>
        </w:tc>
        <w:tc>
          <w:tcPr>
            <w:tcW w:w="1134" w:type="dxa"/>
          </w:tcPr>
          <w:p w14:paraId="5647E189" w14:textId="20215CFE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 xml:space="preserve">Disco </w:t>
            </w:r>
            <w:r w:rsidRPr="00551AE5">
              <w:rPr>
                <w:sz w:val="24"/>
                <w:szCs w:val="24"/>
              </w:rPr>
              <w:t xml:space="preserve">      </w:t>
            </w:r>
            <w:proofErr w:type="gramStart"/>
            <w:r w:rsidRPr="00551AE5">
              <w:rPr>
                <w:sz w:val="24"/>
                <w:szCs w:val="24"/>
              </w:rPr>
              <w:t xml:space="preserve">   </w:t>
            </w:r>
            <w:r w:rsidRPr="00551AE5">
              <w:rPr>
                <w:sz w:val="24"/>
                <w:szCs w:val="24"/>
              </w:rPr>
              <w:t>(</w:t>
            </w:r>
            <w:proofErr w:type="gramEnd"/>
            <w:r w:rsidRPr="00551AE5">
              <w:rPr>
                <w:sz w:val="24"/>
                <w:szCs w:val="24"/>
              </w:rPr>
              <w:t>30 May</w:t>
            </w:r>
            <w:r w:rsidRPr="00551AE5">
              <w:rPr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1C3695D1" w14:textId="4ADAEDA5" w:rsidR="00265D5D" w:rsidRPr="00551AE5" w:rsidRDefault="00551AE5" w:rsidP="00551A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 xml:space="preserve">Boat </w:t>
            </w:r>
            <w:r w:rsidRPr="00551AE5">
              <w:rPr>
                <w:sz w:val="24"/>
                <w:szCs w:val="24"/>
              </w:rPr>
              <w:t xml:space="preserve">    </w:t>
            </w:r>
            <w:proofErr w:type="gramStart"/>
            <w:r w:rsidRPr="00551AE5">
              <w:rPr>
                <w:sz w:val="24"/>
                <w:szCs w:val="24"/>
              </w:rPr>
              <w:t xml:space="preserve">   </w:t>
            </w:r>
            <w:r w:rsidRPr="00551AE5">
              <w:rPr>
                <w:sz w:val="24"/>
                <w:szCs w:val="24"/>
              </w:rPr>
              <w:t>(</w:t>
            </w:r>
            <w:proofErr w:type="gramEnd"/>
            <w:r w:rsidRPr="00551AE5">
              <w:rPr>
                <w:sz w:val="24"/>
                <w:szCs w:val="24"/>
              </w:rPr>
              <w:t>31 May</w:t>
            </w:r>
            <w:r w:rsidRPr="00551AE5">
              <w:rPr>
                <w:sz w:val="24"/>
                <w:szCs w:val="24"/>
              </w:rPr>
              <w:t>)</w:t>
            </w:r>
          </w:p>
        </w:tc>
        <w:tc>
          <w:tcPr>
            <w:tcW w:w="2268" w:type="dxa"/>
            <w:vMerge w:val="restart"/>
          </w:tcPr>
          <w:p w14:paraId="751E322A" w14:textId="5F666BA8" w:rsidR="00265D5D" w:rsidRPr="00551AE5" w:rsidRDefault="00551AE5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1AE5">
              <w:rPr>
                <w:sz w:val="24"/>
                <w:szCs w:val="24"/>
              </w:rPr>
              <w:t>Note</w:t>
            </w:r>
          </w:p>
        </w:tc>
      </w:tr>
      <w:tr w:rsidR="00265D5D" w:rsidRPr="002B50D8" w14:paraId="46C66CB0" w14:textId="77777777" w:rsidTr="00B16699">
        <w:trPr>
          <w:trHeight w:val="255"/>
        </w:trPr>
        <w:tc>
          <w:tcPr>
            <w:tcW w:w="851" w:type="dxa"/>
            <w:vMerge/>
          </w:tcPr>
          <w:p w14:paraId="57E2AFA7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20" w:type="dxa"/>
            <w:vMerge/>
          </w:tcPr>
          <w:p w14:paraId="2E798351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5" w:type="dxa"/>
            <w:vMerge/>
          </w:tcPr>
          <w:p w14:paraId="06AF989D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14:paraId="197E7EE0" w14:textId="77777777" w:rsidR="00265D5D" w:rsidRPr="00265D5D" w:rsidRDefault="00265D5D" w:rsidP="0026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65D5D">
              <w:rPr>
                <w:rFonts w:ascii="Times New Roman" w:hAnsi="Times New Roman"/>
                <w:sz w:val="28"/>
                <w:szCs w:val="28"/>
              </w:rPr>
              <w:t>upisati</w:t>
            </w:r>
            <w:proofErr w:type="spellEnd"/>
            <w:r w:rsidRPr="00265D5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265D5D">
              <w:rPr>
                <w:rFonts w:ascii="Times New Roman" w:hAnsi="Times New Roman"/>
                <w:b/>
                <w:sz w:val="32"/>
                <w:szCs w:val="32"/>
              </w:rPr>
              <w:t>+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65D5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65D5D">
              <w:rPr>
                <w:rFonts w:ascii="Times New Roman" w:hAnsi="Times New Roman"/>
                <w:sz w:val="28"/>
                <w:szCs w:val="28"/>
              </w:rPr>
              <w:t>ili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65D5D">
              <w:rPr>
                <w:rFonts w:ascii="Times New Roman" w:hAnsi="Times New Roman"/>
                <w:sz w:val="44"/>
                <w:szCs w:val="44"/>
              </w:rPr>
              <w:t xml:space="preserve"> -</w:t>
            </w:r>
          </w:p>
        </w:tc>
        <w:tc>
          <w:tcPr>
            <w:tcW w:w="2268" w:type="dxa"/>
            <w:vMerge/>
          </w:tcPr>
          <w:p w14:paraId="24D627ED" w14:textId="77777777"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91500" w:rsidRPr="002B50D8" w14:paraId="4DB22149" w14:textId="77777777" w:rsidTr="005D52F3">
        <w:tc>
          <w:tcPr>
            <w:tcW w:w="851" w:type="dxa"/>
          </w:tcPr>
          <w:p w14:paraId="4544819D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02D5087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5774BD9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CA5809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435356" w14:textId="77777777"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5E0D75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98B33DE" w14:textId="77777777" w:rsidTr="005D52F3">
        <w:tc>
          <w:tcPr>
            <w:tcW w:w="851" w:type="dxa"/>
            <w:shd w:val="clear" w:color="auto" w:fill="FFFFFF" w:themeFill="background1"/>
          </w:tcPr>
          <w:p w14:paraId="45B3D0F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E63D58B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7703F21C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6D6C1A5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3BC40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ADC894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500" w:rsidRPr="002B50D8" w14:paraId="110D2B6E" w14:textId="77777777" w:rsidTr="005D52F3">
        <w:tc>
          <w:tcPr>
            <w:tcW w:w="851" w:type="dxa"/>
          </w:tcPr>
          <w:p w14:paraId="6C51CC2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911BB6D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5850148C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331116F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76893E" w14:textId="77777777"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A7BF90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14:paraId="1B0B9BBC" w14:textId="77777777" w:rsidTr="005D52F3">
        <w:tc>
          <w:tcPr>
            <w:tcW w:w="851" w:type="dxa"/>
          </w:tcPr>
          <w:p w14:paraId="4147E30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DDDECCB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45D212BE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25EB8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CA429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E6A31F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14:paraId="307DC3E1" w14:textId="77777777" w:rsidTr="005D52F3">
        <w:tc>
          <w:tcPr>
            <w:tcW w:w="851" w:type="dxa"/>
          </w:tcPr>
          <w:p w14:paraId="27624E5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1635D29" w14:textId="77777777" w:rsidR="00A91500" w:rsidRPr="00DC5A9C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5BF9984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154BAD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90622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0127E2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14:paraId="4F24C86E" w14:textId="77777777" w:rsidTr="005D52F3">
        <w:tc>
          <w:tcPr>
            <w:tcW w:w="851" w:type="dxa"/>
          </w:tcPr>
          <w:p w14:paraId="63D06D4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DFDDF4A" w14:textId="77777777" w:rsidR="00A91500" w:rsidRPr="00DC5A9C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1F6BFC3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B6A34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5A23BC6" w14:textId="77777777"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BDBED2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85F5CF0" w14:textId="77777777" w:rsidTr="005D52F3">
        <w:tc>
          <w:tcPr>
            <w:tcW w:w="851" w:type="dxa"/>
          </w:tcPr>
          <w:p w14:paraId="5129FBB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52A9F6C4" w14:textId="77777777" w:rsidR="00A91500" w:rsidRPr="00DC5A9C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5D6C96E4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9E592EE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426FBA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AC5266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DF880BD" w14:textId="77777777" w:rsidTr="005D52F3">
        <w:tc>
          <w:tcPr>
            <w:tcW w:w="851" w:type="dxa"/>
          </w:tcPr>
          <w:p w14:paraId="7D7D587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CB717F5" w14:textId="77777777" w:rsidR="00A91500" w:rsidRPr="00DC5A9C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271EE64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75D8B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F07958F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510167D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1786260E" w14:textId="77777777" w:rsidTr="005D52F3">
        <w:tc>
          <w:tcPr>
            <w:tcW w:w="851" w:type="dxa"/>
          </w:tcPr>
          <w:p w14:paraId="016F94E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</w:tcPr>
          <w:p w14:paraId="30B004E9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BB931D0" w14:textId="77777777"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B8F5B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B7DE39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CD521F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500" w:rsidRPr="002B50D8" w14:paraId="37D6BECF" w14:textId="77777777" w:rsidTr="005D52F3">
        <w:tc>
          <w:tcPr>
            <w:tcW w:w="851" w:type="dxa"/>
          </w:tcPr>
          <w:p w14:paraId="106EA8A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048BFAD" w14:textId="77777777"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01EDFB63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1D1A68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EEA603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86362EC" w14:textId="77777777" w:rsidR="00A91500" w:rsidRDefault="00A91500" w:rsidP="00BF273E">
            <w:pPr>
              <w:spacing w:after="0"/>
              <w:jc w:val="center"/>
            </w:pPr>
          </w:p>
        </w:tc>
      </w:tr>
      <w:tr w:rsidR="00A91500" w:rsidRPr="002B50D8" w14:paraId="18FA9740" w14:textId="77777777" w:rsidTr="005D52F3">
        <w:tc>
          <w:tcPr>
            <w:tcW w:w="851" w:type="dxa"/>
          </w:tcPr>
          <w:p w14:paraId="4462CD79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D717B04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25891D0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182C31F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85E469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59890E0" w14:textId="77777777" w:rsidR="00A91500" w:rsidRDefault="00A91500" w:rsidP="00BF273E">
            <w:pPr>
              <w:spacing w:after="0"/>
              <w:jc w:val="center"/>
            </w:pPr>
          </w:p>
        </w:tc>
      </w:tr>
      <w:tr w:rsidR="00A91500" w:rsidRPr="002B50D8" w14:paraId="736346D3" w14:textId="77777777" w:rsidTr="005D52F3">
        <w:tc>
          <w:tcPr>
            <w:tcW w:w="851" w:type="dxa"/>
          </w:tcPr>
          <w:p w14:paraId="60893CB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BEB9A8B" w14:textId="77777777"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8947A58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326767C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59C37D5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516B67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83A78D4" w14:textId="77777777" w:rsidTr="005D52F3">
        <w:tc>
          <w:tcPr>
            <w:tcW w:w="851" w:type="dxa"/>
          </w:tcPr>
          <w:p w14:paraId="42A10B0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37320269" w14:textId="77777777" w:rsidR="00A91500" w:rsidRPr="00DC5A9C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4934652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70FD78E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1409D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66CA415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B4E371F" w14:textId="77777777" w:rsidTr="005D52F3">
        <w:tc>
          <w:tcPr>
            <w:tcW w:w="851" w:type="dxa"/>
          </w:tcPr>
          <w:p w14:paraId="763A5A5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37A9C401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06D13DF2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24422FC1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2EB37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CA89AF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1BFFC61D" w14:textId="77777777" w:rsidTr="005D52F3">
        <w:tc>
          <w:tcPr>
            <w:tcW w:w="851" w:type="dxa"/>
          </w:tcPr>
          <w:p w14:paraId="42A572F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038F567" w14:textId="77777777" w:rsidR="00A91500" w:rsidRPr="000C2DA2" w:rsidRDefault="00A91500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14:paraId="042B51AE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0CE92AD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1D87D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4FF242F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32E874C" w14:textId="77777777" w:rsidTr="005D52F3">
        <w:tc>
          <w:tcPr>
            <w:tcW w:w="851" w:type="dxa"/>
          </w:tcPr>
          <w:p w14:paraId="3E600BD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05B337FC" w14:textId="77777777" w:rsidR="00A91500" w:rsidRPr="000C2DA2" w:rsidRDefault="00A91500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14:paraId="47778235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</w:tcPr>
          <w:p w14:paraId="4ECB05E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AED9F7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7ECD185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1FF828F" w14:textId="77777777" w:rsidTr="005D52F3">
        <w:tc>
          <w:tcPr>
            <w:tcW w:w="851" w:type="dxa"/>
          </w:tcPr>
          <w:p w14:paraId="5B096059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1C22C59" w14:textId="77777777" w:rsidR="00A91500" w:rsidRPr="000C2DA2" w:rsidRDefault="00A91500" w:rsidP="00BF273E">
            <w:pPr>
              <w:pStyle w:val="TableContents"/>
              <w:tabs>
                <w:tab w:val="left" w:pos="926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612C0907" w14:textId="77777777" w:rsidR="00A91500" w:rsidRPr="00AD0E9D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</w:tcPr>
          <w:p w14:paraId="7163424F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F3B8B4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C01895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2C0E7FEA" w14:textId="77777777" w:rsidTr="005D52F3">
        <w:tc>
          <w:tcPr>
            <w:tcW w:w="851" w:type="dxa"/>
          </w:tcPr>
          <w:p w14:paraId="5240969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2DF101B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2799415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32ACE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206B30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2BD1D02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50FC844" w14:textId="77777777" w:rsidTr="005D52F3">
        <w:tc>
          <w:tcPr>
            <w:tcW w:w="851" w:type="dxa"/>
          </w:tcPr>
          <w:p w14:paraId="434DF19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203A7744" w14:textId="77777777" w:rsidR="00A91500" w:rsidRPr="000C2DA2" w:rsidRDefault="00A91500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7DFE28C4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6EE8D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E6F02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5597A13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680F208F" w14:textId="77777777" w:rsidTr="005D52F3">
        <w:tc>
          <w:tcPr>
            <w:tcW w:w="851" w:type="dxa"/>
          </w:tcPr>
          <w:p w14:paraId="3982AF05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581363F" w14:textId="77777777" w:rsidR="00A91500" w:rsidRPr="000C2DA2" w:rsidRDefault="00A91500" w:rsidP="00BF273E">
            <w:pPr>
              <w:pStyle w:val="TableContents"/>
              <w:tabs>
                <w:tab w:val="left" w:pos="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</w:tcPr>
          <w:p w14:paraId="290AEA27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C596C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3674D7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12D0B15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6B7ED92" w14:textId="77777777" w:rsidTr="005D52F3">
        <w:tc>
          <w:tcPr>
            <w:tcW w:w="851" w:type="dxa"/>
          </w:tcPr>
          <w:p w14:paraId="2760F89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E2CE516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2B5D53FC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6BBFF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B04344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B116E0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1334D14" w14:textId="77777777" w:rsidTr="005D52F3">
        <w:tc>
          <w:tcPr>
            <w:tcW w:w="851" w:type="dxa"/>
          </w:tcPr>
          <w:p w14:paraId="6921D5C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52120D2D" w14:textId="77777777" w:rsidR="00A91500" w:rsidRPr="000C2DA2" w:rsidRDefault="00A91500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19905CCE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244FC1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86D89D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F30E0F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2FD11B77" w14:textId="77777777" w:rsidTr="005D52F3">
        <w:tc>
          <w:tcPr>
            <w:tcW w:w="851" w:type="dxa"/>
          </w:tcPr>
          <w:p w14:paraId="3820E0F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0624DD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3652596D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3D764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EF46C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7C0B7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1A72A082" w14:textId="77777777" w:rsidTr="005D52F3">
        <w:tc>
          <w:tcPr>
            <w:tcW w:w="851" w:type="dxa"/>
          </w:tcPr>
          <w:p w14:paraId="04177D6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14326B61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6D4E19FD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47F02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D3E72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E576962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082363B" w14:textId="77777777" w:rsidTr="005D52F3">
        <w:tc>
          <w:tcPr>
            <w:tcW w:w="851" w:type="dxa"/>
          </w:tcPr>
          <w:p w14:paraId="3A844EC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vAlign w:val="center"/>
          </w:tcPr>
          <w:p w14:paraId="00CF00F0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2063A618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E7B552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23DE8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01C80B4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441DCD01" w14:textId="77777777" w:rsidTr="005D52F3">
        <w:tc>
          <w:tcPr>
            <w:tcW w:w="851" w:type="dxa"/>
          </w:tcPr>
          <w:p w14:paraId="2E67622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F2D6183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1B02B549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F16B1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5A531D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D759D3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317157D1" w14:textId="77777777" w:rsidTr="005D52F3">
        <w:tc>
          <w:tcPr>
            <w:tcW w:w="851" w:type="dxa"/>
          </w:tcPr>
          <w:p w14:paraId="464E80C5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4CAEE480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</w:tcPr>
          <w:p w14:paraId="6C80E1A8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5DDE1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71E267E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AB79F9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47CCAED" w14:textId="77777777" w:rsidTr="005D52F3">
        <w:tc>
          <w:tcPr>
            <w:tcW w:w="851" w:type="dxa"/>
          </w:tcPr>
          <w:p w14:paraId="6442B41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E045F13" w14:textId="77777777" w:rsidR="00A91500" w:rsidRPr="007B4FD7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38C051FD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163AF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DFF5D6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AE6D4C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0BC29624" w14:textId="77777777" w:rsidTr="005D52F3">
        <w:tc>
          <w:tcPr>
            <w:tcW w:w="851" w:type="dxa"/>
          </w:tcPr>
          <w:p w14:paraId="7281D12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7940DE4A" w14:textId="77777777" w:rsidR="00A91500" w:rsidRPr="00FE2936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489CAE19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CFE09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E866E2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BFDE5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752FF86F" w14:textId="77777777" w:rsidTr="005D52F3">
        <w:tc>
          <w:tcPr>
            <w:tcW w:w="851" w:type="dxa"/>
          </w:tcPr>
          <w:p w14:paraId="43069C6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14:paraId="6FAACD2B" w14:textId="77777777" w:rsidR="00A91500" w:rsidRPr="004A370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14:paraId="068DDBD7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378C45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0CD947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20F86B1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14:paraId="599DBB5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AC04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F4C2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8574" w14:textId="77777777"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577D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AF54" w14:textId="77777777"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9E7C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14:paraId="7714530E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8269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C19C3" w14:textId="77777777" w:rsidR="00A91500" w:rsidRPr="000C2DA2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51134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1B6AE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134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2F52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14:paraId="21256A8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32829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89246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580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ED5A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6FC9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460E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14:paraId="0E4DABC7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4D89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61C5B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AA06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97FD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A39D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8D12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3E3B19F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3B18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D9540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3ADF6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59DFF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AFB2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1035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B2F6771" w14:textId="77777777" w:rsidTr="005D52F3">
        <w:trPr>
          <w:trHeight w:val="2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F28D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78DB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C49F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F6658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62C5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FCE70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45D3CD3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423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88AF2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75FB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1099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B7B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08F3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925FFE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34FB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6940B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A6567" w14:textId="77777777"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1008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FCC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8383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29FCA6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7D79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61040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A25AA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D05C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3EF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4CED7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E81BE8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5738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E5AF7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46371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91E3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6EE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F9205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7F962B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82747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7929A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0068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80938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7372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7CEE8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C878ECB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DB8F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CA595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9092A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6767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8976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6B70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A5D05DE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DB2D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2184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CAF21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7473A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456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39C6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D9EBE3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7048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61BBE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31A5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79E4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BEF5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938A4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9818B9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77F5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D761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9B39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0C4A2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360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A30DE" w14:textId="77777777"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30A618A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082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9449" w14:textId="77777777"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7422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1E5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2796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73C6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15B35F3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CD6E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06CE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7FC67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E704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D5800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BFC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B6F869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5A08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BE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76060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9007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BAE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642DA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04FB794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BA0E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7B6E5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6341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C9C50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91E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FC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0066E02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7548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3B04B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EE584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E29B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0C4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F3EF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5DC2781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36B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02E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982D8" w14:textId="77777777" w:rsidR="00A91500" w:rsidRPr="00AD0E9D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D8171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BB840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2DD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A84657B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65AB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3973F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E012A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F615A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6A345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2654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5043226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EFD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8C09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C0931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9610F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D687F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EA748" w14:textId="77777777" w:rsidR="00A91500" w:rsidRPr="00B435A5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91500" w14:paraId="2B9849EE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4B01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4962F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26085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D80D1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C19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3F3AE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9F2732D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02B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AC06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94CF4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0043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D917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D1D8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3BE220C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9427E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897A5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E4D70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99E2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2A07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A077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0495A02F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D05D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50C81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D61CB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73AD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B7FE7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68269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185B77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EDABA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FF7D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B4A3B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BA1E2" w14:textId="77777777"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E3D08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4541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982F3E6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B2206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50DF4" w14:textId="77777777"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3850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E137B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E14ED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874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37588C56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3A13C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D5D1B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99446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A1580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7A1B3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30D77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7C05F3D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DB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49FF6" w14:textId="77777777"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95FFB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40231" w14:textId="77777777"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4DBC1" w14:textId="77777777"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F5FA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7B056F0A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78AD2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5515D" w14:textId="77777777"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F23AA" w14:textId="77777777"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82A84" w14:textId="77777777" w:rsidR="00A91500" w:rsidRPr="0026706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3EA28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B096C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75FC4B98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C7C0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C0A0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2BCF3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795D0" w14:textId="77777777" w:rsidR="00A91500" w:rsidRPr="0026706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16BF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4A1E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490F67E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F93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245BF" w14:textId="77777777"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A66DC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E1C9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AA05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5F06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5CA567E2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128EF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C3EE1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5007F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1024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FC24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BA35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8123D0C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20C4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8ECFA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EA45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31C6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666C1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B5FB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424F1B1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CA731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6AE42" w14:textId="77777777"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8014D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6D364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89D2A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21538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6C75D544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DFCD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EA6C5" w14:textId="77777777"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B19A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3936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1A569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369FD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213D928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3810B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8033" w14:textId="77777777"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51273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8B3D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7653F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403AA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14:paraId="1D022AF9" w14:textId="77777777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B5C53" w14:textId="77777777"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ABB9" w14:textId="77777777" w:rsidR="00A91500" w:rsidRPr="000C2DA2" w:rsidRDefault="00A91500" w:rsidP="00BF273E">
            <w:pPr>
              <w:pStyle w:val="Textbody"/>
              <w:tabs>
                <w:tab w:val="left" w:pos="0"/>
              </w:tabs>
              <w:snapToGrid w:val="0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5D4A9" w14:textId="77777777"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C4C48" w14:textId="77777777"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74DC8" w14:textId="77777777"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D383" w14:textId="77777777"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37C" w14:paraId="12C38EF1" w14:textId="77777777" w:rsidTr="003575D6">
        <w:tc>
          <w:tcPr>
            <w:tcW w:w="4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758E3" w14:textId="31718126" w:rsidR="0030537C" w:rsidRPr="0030537C" w:rsidRDefault="00551AE5" w:rsidP="0030537C">
            <w:pPr>
              <w:pStyle w:val="Textbody"/>
              <w:tabs>
                <w:tab w:val="left" w:pos="0"/>
              </w:tabs>
              <w:snapToGrid w:val="0"/>
              <w:spacing w:after="0"/>
              <w:jc w:val="center"/>
              <w:rPr>
                <w:rFonts w:cs="Times New Roman"/>
                <w:b/>
              </w:rPr>
            </w:pPr>
            <w:r>
              <w:t>TOTAL AMOUNT</w:t>
            </w:r>
          </w:p>
        </w:tc>
        <w:tc>
          <w:tcPr>
            <w:tcW w:w="6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9F2C7" w14:textId="77777777" w:rsidR="0030537C" w:rsidRPr="00540B2E" w:rsidRDefault="0030537C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D75AA2F" w14:textId="378A3525" w:rsidR="00551AE5" w:rsidRPr="00F0705F" w:rsidRDefault="00551AE5" w:rsidP="00551AE5">
      <w:pPr>
        <w:pStyle w:val="NormalWeb"/>
        <w:rPr>
          <w:b/>
          <w:bCs/>
        </w:rPr>
      </w:pPr>
      <w:r>
        <w:rPr>
          <w:rStyle w:val="Strong"/>
        </w:rPr>
        <w:t>DATE: ______________</w:t>
      </w:r>
      <w:r>
        <w:br/>
      </w:r>
      <w:r>
        <w:rPr>
          <w:rStyle w:val="Strong"/>
        </w:rPr>
        <w:t>TOTAL AMOUNT: ______________ € (____________ euros)</w:t>
      </w:r>
    </w:p>
    <w:p w14:paraId="560EC3C2" w14:textId="73FDF814" w:rsidR="00551AE5" w:rsidRDefault="00551AE5" w:rsidP="00551AE5">
      <w:pPr>
        <w:pStyle w:val="NormalWeb"/>
      </w:pPr>
      <w:r>
        <w:rPr>
          <w:rStyle w:val="Strong"/>
        </w:rPr>
        <w:t>SUBMITTED BY</w:t>
      </w:r>
      <w:r>
        <w:t xml:space="preserve"> </w:t>
      </w:r>
      <w:r>
        <w:rPr>
          <w:rStyle w:val="Strong"/>
        </w:rPr>
        <w:t>RECEIVED BY</w:t>
      </w:r>
      <w:r>
        <w:rPr>
          <w:rStyle w:val="Strong"/>
        </w:rPr>
        <w:t xml:space="preserve"> _________________________________</w:t>
      </w:r>
    </w:p>
    <w:p w14:paraId="53B83D5A" w14:textId="5A72495F" w:rsidR="004E7AEB" w:rsidRPr="00265D5D" w:rsidRDefault="00265D5D" w:rsidP="00EE705D">
      <w:pPr>
        <w:rPr>
          <w:rFonts w:ascii="Times New Roman" w:hAnsi="Times New Roman"/>
          <w:sz w:val="28"/>
          <w:szCs w:val="28"/>
        </w:rPr>
      </w:pP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Pr="00265D5D">
        <w:rPr>
          <w:rFonts w:ascii="Times New Roman" w:hAnsi="Times New Roman"/>
          <w:sz w:val="28"/>
          <w:szCs w:val="28"/>
        </w:rPr>
        <w:tab/>
      </w:r>
      <w:r w:rsidR="0030537C">
        <w:rPr>
          <w:rFonts w:ascii="Times New Roman" w:hAnsi="Times New Roman"/>
          <w:sz w:val="28"/>
          <w:szCs w:val="28"/>
        </w:rPr>
        <w:t xml:space="preserve"> </w:t>
      </w:r>
    </w:p>
    <w:sectPr w:rsidR="004E7AEB" w:rsidRPr="00265D5D" w:rsidSect="00EE705D">
      <w:pgSz w:w="11906" w:h="16838" w:code="9"/>
      <w:pgMar w:top="567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70759C5"/>
    <w:multiLevelType w:val="hybridMultilevel"/>
    <w:tmpl w:val="B0CC2544"/>
    <w:lvl w:ilvl="0" w:tplc="D7624A8E">
      <w:start w:val="1"/>
      <w:numFmt w:val="decimal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4A24716"/>
    <w:multiLevelType w:val="hybridMultilevel"/>
    <w:tmpl w:val="C1D4722A"/>
    <w:lvl w:ilvl="0" w:tplc="D7624A8E">
      <w:start w:val="1"/>
      <w:numFmt w:val="decimal"/>
      <w:lvlText w:val="%1."/>
      <w:lvlJc w:val="left"/>
      <w:pPr>
        <w:ind w:left="128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E008A2"/>
    <w:multiLevelType w:val="hybridMultilevel"/>
    <w:tmpl w:val="BEB0F6C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B243C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64F45E7"/>
    <w:multiLevelType w:val="hybridMultilevel"/>
    <w:tmpl w:val="B664BE7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C848B9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C2837"/>
    <w:multiLevelType w:val="hybridMultilevel"/>
    <w:tmpl w:val="C3F65E76"/>
    <w:lvl w:ilvl="0" w:tplc="D7624A8E">
      <w:start w:val="1"/>
      <w:numFmt w:val="decimal"/>
      <w:pStyle w:val="Heading1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894114">
    <w:abstractNumId w:val="7"/>
  </w:num>
  <w:num w:numId="2" w16cid:durableId="1877232539">
    <w:abstractNumId w:val="5"/>
  </w:num>
  <w:num w:numId="3" w16cid:durableId="1747921928">
    <w:abstractNumId w:val="3"/>
  </w:num>
  <w:num w:numId="4" w16cid:durableId="1159807730">
    <w:abstractNumId w:val="2"/>
  </w:num>
  <w:num w:numId="5" w16cid:durableId="2007173206">
    <w:abstractNumId w:val="1"/>
  </w:num>
  <w:num w:numId="6" w16cid:durableId="154299564">
    <w:abstractNumId w:val="6"/>
  </w:num>
  <w:num w:numId="7" w16cid:durableId="250161845">
    <w:abstractNumId w:val="4"/>
  </w:num>
  <w:num w:numId="8" w16cid:durableId="1893149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A86"/>
    <w:rsid w:val="00005E1F"/>
    <w:rsid w:val="000117EE"/>
    <w:rsid w:val="00047B79"/>
    <w:rsid w:val="000735AD"/>
    <w:rsid w:val="00080D9A"/>
    <w:rsid w:val="000830F3"/>
    <w:rsid w:val="000A7D91"/>
    <w:rsid w:val="000C2DA2"/>
    <w:rsid w:val="000F1F0E"/>
    <w:rsid w:val="00111485"/>
    <w:rsid w:val="00132AF1"/>
    <w:rsid w:val="00133579"/>
    <w:rsid w:val="001335B3"/>
    <w:rsid w:val="001432C9"/>
    <w:rsid w:val="0014579C"/>
    <w:rsid w:val="00154C0F"/>
    <w:rsid w:val="0016345A"/>
    <w:rsid w:val="001752AA"/>
    <w:rsid w:val="00180222"/>
    <w:rsid w:val="00195D0C"/>
    <w:rsid w:val="001D1DA5"/>
    <w:rsid w:val="001F4838"/>
    <w:rsid w:val="00210F52"/>
    <w:rsid w:val="002232FC"/>
    <w:rsid w:val="002369C4"/>
    <w:rsid w:val="002524B2"/>
    <w:rsid w:val="00262218"/>
    <w:rsid w:val="00265D5D"/>
    <w:rsid w:val="00267060"/>
    <w:rsid w:val="002B012D"/>
    <w:rsid w:val="002B50D8"/>
    <w:rsid w:val="002D0D59"/>
    <w:rsid w:val="0030063F"/>
    <w:rsid w:val="0030480A"/>
    <w:rsid w:val="0030517B"/>
    <w:rsid w:val="0030537C"/>
    <w:rsid w:val="00321746"/>
    <w:rsid w:val="00321BAE"/>
    <w:rsid w:val="003320E7"/>
    <w:rsid w:val="003357B1"/>
    <w:rsid w:val="00357A54"/>
    <w:rsid w:val="00381BF3"/>
    <w:rsid w:val="003A293A"/>
    <w:rsid w:val="003C2B13"/>
    <w:rsid w:val="003C481D"/>
    <w:rsid w:val="003D1E3D"/>
    <w:rsid w:val="003E2F26"/>
    <w:rsid w:val="003E55C4"/>
    <w:rsid w:val="003E749A"/>
    <w:rsid w:val="003F3666"/>
    <w:rsid w:val="003F38AF"/>
    <w:rsid w:val="004031F2"/>
    <w:rsid w:val="00411B12"/>
    <w:rsid w:val="004258C7"/>
    <w:rsid w:val="004376A4"/>
    <w:rsid w:val="00437A2A"/>
    <w:rsid w:val="004610C1"/>
    <w:rsid w:val="004815DF"/>
    <w:rsid w:val="004868B7"/>
    <w:rsid w:val="00492DB2"/>
    <w:rsid w:val="004A370C"/>
    <w:rsid w:val="004A6AE1"/>
    <w:rsid w:val="004C0449"/>
    <w:rsid w:val="004C3680"/>
    <w:rsid w:val="004D2E95"/>
    <w:rsid w:val="004D73FF"/>
    <w:rsid w:val="004E553A"/>
    <w:rsid w:val="004E7AEB"/>
    <w:rsid w:val="004F24D4"/>
    <w:rsid w:val="00540B2E"/>
    <w:rsid w:val="00551AE5"/>
    <w:rsid w:val="00553713"/>
    <w:rsid w:val="00554671"/>
    <w:rsid w:val="00564312"/>
    <w:rsid w:val="00565A17"/>
    <w:rsid w:val="00571F12"/>
    <w:rsid w:val="005927C3"/>
    <w:rsid w:val="005B4740"/>
    <w:rsid w:val="005C5F81"/>
    <w:rsid w:val="005D4674"/>
    <w:rsid w:val="005D52F3"/>
    <w:rsid w:val="005F62AC"/>
    <w:rsid w:val="00607661"/>
    <w:rsid w:val="00612300"/>
    <w:rsid w:val="00615FA3"/>
    <w:rsid w:val="00634EE1"/>
    <w:rsid w:val="0063501D"/>
    <w:rsid w:val="00637CB0"/>
    <w:rsid w:val="0065261D"/>
    <w:rsid w:val="00660A86"/>
    <w:rsid w:val="00661583"/>
    <w:rsid w:val="00677942"/>
    <w:rsid w:val="00677FE2"/>
    <w:rsid w:val="006944D3"/>
    <w:rsid w:val="006C6716"/>
    <w:rsid w:val="006D0B25"/>
    <w:rsid w:val="006F0C00"/>
    <w:rsid w:val="0070310B"/>
    <w:rsid w:val="00750321"/>
    <w:rsid w:val="007516CD"/>
    <w:rsid w:val="007556FD"/>
    <w:rsid w:val="007700AD"/>
    <w:rsid w:val="007743D1"/>
    <w:rsid w:val="00774F0B"/>
    <w:rsid w:val="00776835"/>
    <w:rsid w:val="00781DCD"/>
    <w:rsid w:val="007B06B1"/>
    <w:rsid w:val="007B4FD7"/>
    <w:rsid w:val="007C0CA5"/>
    <w:rsid w:val="007D1871"/>
    <w:rsid w:val="007D3ED6"/>
    <w:rsid w:val="00801369"/>
    <w:rsid w:val="00801575"/>
    <w:rsid w:val="00802ED5"/>
    <w:rsid w:val="00805D6D"/>
    <w:rsid w:val="00826466"/>
    <w:rsid w:val="008300E9"/>
    <w:rsid w:val="00831942"/>
    <w:rsid w:val="0083405D"/>
    <w:rsid w:val="00834A8B"/>
    <w:rsid w:val="00834C75"/>
    <w:rsid w:val="00842428"/>
    <w:rsid w:val="008556A1"/>
    <w:rsid w:val="0087164B"/>
    <w:rsid w:val="0087535F"/>
    <w:rsid w:val="008770E9"/>
    <w:rsid w:val="008A786B"/>
    <w:rsid w:val="008B0A23"/>
    <w:rsid w:val="008B5331"/>
    <w:rsid w:val="008B6252"/>
    <w:rsid w:val="008C0A0C"/>
    <w:rsid w:val="008D0AAF"/>
    <w:rsid w:val="008D1650"/>
    <w:rsid w:val="008E08B0"/>
    <w:rsid w:val="008F6429"/>
    <w:rsid w:val="008F7813"/>
    <w:rsid w:val="00951257"/>
    <w:rsid w:val="00955DFF"/>
    <w:rsid w:val="009C4C93"/>
    <w:rsid w:val="009D2F7A"/>
    <w:rsid w:val="009F43DA"/>
    <w:rsid w:val="00A04B16"/>
    <w:rsid w:val="00A326E1"/>
    <w:rsid w:val="00A636C3"/>
    <w:rsid w:val="00A74435"/>
    <w:rsid w:val="00A828D3"/>
    <w:rsid w:val="00A91500"/>
    <w:rsid w:val="00AA0BF1"/>
    <w:rsid w:val="00AA1175"/>
    <w:rsid w:val="00AB54E3"/>
    <w:rsid w:val="00AC31FC"/>
    <w:rsid w:val="00AD0E9D"/>
    <w:rsid w:val="00AD1055"/>
    <w:rsid w:val="00AE1676"/>
    <w:rsid w:val="00AE20C4"/>
    <w:rsid w:val="00AF0455"/>
    <w:rsid w:val="00B31F95"/>
    <w:rsid w:val="00B35519"/>
    <w:rsid w:val="00B41DEC"/>
    <w:rsid w:val="00B422A8"/>
    <w:rsid w:val="00B435A5"/>
    <w:rsid w:val="00B44A51"/>
    <w:rsid w:val="00B65286"/>
    <w:rsid w:val="00B72A06"/>
    <w:rsid w:val="00B834D7"/>
    <w:rsid w:val="00B94AEC"/>
    <w:rsid w:val="00B96EA8"/>
    <w:rsid w:val="00BB3C9F"/>
    <w:rsid w:val="00BD3F6E"/>
    <w:rsid w:val="00BE452E"/>
    <w:rsid w:val="00BE4F3E"/>
    <w:rsid w:val="00BF2C72"/>
    <w:rsid w:val="00BF5B1C"/>
    <w:rsid w:val="00C1495B"/>
    <w:rsid w:val="00C26545"/>
    <w:rsid w:val="00C35938"/>
    <w:rsid w:val="00C8098E"/>
    <w:rsid w:val="00C929AC"/>
    <w:rsid w:val="00C95642"/>
    <w:rsid w:val="00CD3B7A"/>
    <w:rsid w:val="00CF2DBC"/>
    <w:rsid w:val="00D06253"/>
    <w:rsid w:val="00D10FB2"/>
    <w:rsid w:val="00D15B49"/>
    <w:rsid w:val="00D32D59"/>
    <w:rsid w:val="00D37B36"/>
    <w:rsid w:val="00D4254B"/>
    <w:rsid w:val="00D67ABC"/>
    <w:rsid w:val="00D717E0"/>
    <w:rsid w:val="00D8034E"/>
    <w:rsid w:val="00D86B76"/>
    <w:rsid w:val="00D948BA"/>
    <w:rsid w:val="00D953CA"/>
    <w:rsid w:val="00DA4B73"/>
    <w:rsid w:val="00DB4977"/>
    <w:rsid w:val="00DC5A9C"/>
    <w:rsid w:val="00DE3D7F"/>
    <w:rsid w:val="00E03778"/>
    <w:rsid w:val="00E04BB8"/>
    <w:rsid w:val="00E07E54"/>
    <w:rsid w:val="00E144EC"/>
    <w:rsid w:val="00E23C78"/>
    <w:rsid w:val="00E23F5B"/>
    <w:rsid w:val="00E25D96"/>
    <w:rsid w:val="00E30EE6"/>
    <w:rsid w:val="00E35820"/>
    <w:rsid w:val="00E56897"/>
    <w:rsid w:val="00E631AF"/>
    <w:rsid w:val="00E65AB1"/>
    <w:rsid w:val="00E9372F"/>
    <w:rsid w:val="00EA7A73"/>
    <w:rsid w:val="00EB30A6"/>
    <w:rsid w:val="00ED02AF"/>
    <w:rsid w:val="00ED5937"/>
    <w:rsid w:val="00EE6D49"/>
    <w:rsid w:val="00EE6D51"/>
    <w:rsid w:val="00EE705D"/>
    <w:rsid w:val="00F038C4"/>
    <w:rsid w:val="00F0705F"/>
    <w:rsid w:val="00F13A56"/>
    <w:rsid w:val="00F52651"/>
    <w:rsid w:val="00F56E22"/>
    <w:rsid w:val="00F65440"/>
    <w:rsid w:val="00FC075A"/>
    <w:rsid w:val="00FE2936"/>
    <w:rsid w:val="00FE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C539B"/>
  <w15:chartTrackingRefBased/>
  <w15:docId w15:val="{4DE941EF-4344-4CAA-B779-173F9DC69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qFormat/>
    <w:rsid w:val="00D953CA"/>
    <w:pPr>
      <w:keepNext/>
      <w:widowControl w:val="0"/>
      <w:numPr>
        <w:numId w:val="1"/>
      </w:numPr>
      <w:tabs>
        <w:tab w:val="left" w:pos="0"/>
      </w:tabs>
      <w:suppressAutoHyphens/>
      <w:spacing w:after="0" w:line="240" w:lineRule="auto"/>
      <w:ind w:left="0" w:firstLine="0"/>
      <w:outlineLvl w:val="0"/>
    </w:pPr>
    <w:rPr>
      <w:rFonts w:ascii="Times New Roman" w:eastAsia="Times New Roman" w:hAnsi="Times New Roman"/>
      <w:sz w:val="28"/>
      <w:szCs w:val="20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50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1B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81BF3"/>
    <w:rPr>
      <w:rFonts w:ascii="Segoe UI" w:hAnsi="Segoe UI" w:cs="Segoe UI"/>
      <w:sz w:val="18"/>
      <w:szCs w:val="18"/>
      <w:lang w:val="en-GB"/>
    </w:rPr>
  </w:style>
  <w:style w:type="paragraph" w:customStyle="1" w:styleId="Textbody">
    <w:name w:val="Text body"/>
    <w:basedOn w:val="Normal"/>
    <w:rsid w:val="00E0377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TableContents">
    <w:name w:val="Table Contents"/>
    <w:basedOn w:val="Normal"/>
    <w:rsid w:val="00E0377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Index">
    <w:name w:val="Index"/>
    <w:basedOn w:val="Normal"/>
    <w:rsid w:val="007C0CA5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character" w:customStyle="1" w:styleId="Heading1Char">
    <w:name w:val="Heading 1 Char"/>
    <w:basedOn w:val="DefaultParagraphFont"/>
    <w:link w:val="Heading1"/>
    <w:rsid w:val="00D953CA"/>
    <w:rPr>
      <w:rFonts w:ascii="Times New Roman" w:eastAsia="Times New Roman" w:hAnsi="Times New Roman"/>
      <w:sz w:val="28"/>
      <w:lang w:val="sr-Latn-CS"/>
    </w:rPr>
  </w:style>
  <w:style w:type="character" w:styleId="Strong">
    <w:name w:val="Strong"/>
    <w:basedOn w:val="DefaultParagraphFont"/>
    <w:uiPriority w:val="22"/>
    <w:qFormat/>
    <w:rsid w:val="00551AE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51A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r-Latn-ME" w:eastAsia="sr-Latn-M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4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S%20VRACAR\AppData\Local\Microsoft\Windows\INetCache\Content.Outlook\ILCFOLX8\SPISAK%20DUGOVANJ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3089A6-9F82-4187-8F9D-E0F2A0477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SPISAK DUGOVANJA.dot</Template>
  <TotalTime>17</TotalTime>
  <Pages>2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Jovica Nikolic</cp:lastModifiedBy>
  <cp:revision>3</cp:revision>
  <cp:lastPrinted>2022-12-24T18:48:00Z</cp:lastPrinted>
  <dcterms:created xsi:type="dcterms:W3CDTF">2026-01-22T11:24:00Z</dcterms:created>
  <dcterms:modified xsi:type="dcterms:W3CDTF">2026-01-22T11:40:00Z</dcterms:modified>
</cp:coreProperties>
</file>