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500" w:rsidRPr="00A91500" w:rsidRDefault="00A91500" w:rsidP="00A91500">
      <w:pPr>
        <w:spacing w:after="40"/>
        <w:ind w:left="1440" w:firstLine="720"/>
        <w:rPr>
          <w:rFonts w:cs="Calibri"/>
          <w:b/>
          <w:sz w:val="44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22225</wp:posOffset>
            </wp:positionV>
            <wp:extent cx="1628775" cy="1229360"/>
            <wp:effectExtent l="0" t="0" r="9525" b="8890"/>
            <wp:wrapNone/>
            <wp:docPr id="2" name="Picture 2" descr="Hola Montenegro-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la Montenegro-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Calibri"/>
          <w:b/>
          <w:sz w:val="36"/>
          <w:szCs w:val="36"/>
        </w:rPr>
        <w:t xml:space="preserve">    </w:t>
      </w:r>
      <w:r w:rsidRPr="00A91500">
        <w:rPr>
          <w:rFonts w:cs="Calibri"/>
          <w:b/>
          <w:sz w:val="44"/>
          <w:szCs w:val="44"/>
        </w:rPr>
        <w:t>BUDVA DANCE FESTIVAL 2026</w:t>
      </w:r>
    </w:p>
    <w:p w:rsidR="00A91500" w:rsidRPr="00A91500" w:rsidRDefault="00A91500" w:rsidP="00A91500">
      <w:pPr>
        <w:jc w:val="center"/>
        <w:rPr>
          <w:sz w:val="44"/>
          <w:szCs w:val="44"/>
        </w:rPr>
      </w:pPr>
      <w:r>
        <w:rPr>
          <w:rFonts w:cs="Calibri"/>
          <w:b/>
          <w:sz w:val="44"/>
          <w:szCs w:val="44"/>
        </w:rPr>
        <w:t xml:space="preserve">        </w:t>
      </w:r>
      <w:r w:rsidRPr="00A91500">
        <w:rPr>
          <w:rFonts w:cs="Calibri"/>
          <w:b/>
          <w:sz w:val="44"/>
          <w:szCs w:val="44"/>
        </w:rPr>
        <w:t>HOLA MONTENEGRO</w:t>
      </w:r>
    </w:p>
    <w:p w:rsidR="00A91500" w:rsidRDefault="00A917CD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           POLAZNICI PLESNIH TEČAJEVA</w:t>
      </w:r>
    </w:p>
    <w:p w:rsidR="005D52F3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5D52F3" w:rsidRDefault="00265D5D" w:rsidP="00265D5D">
      <w:pPr>
        <w:ind w:left="1440" w:hanging="1440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Napomena: Formular za rezervaciju smeštaja sa akontacijom</w:t>
      </w:r>
      <w:r w:rsidR="0092119A">
        <w:rPr>
          <w:rFonts w:ascii="Times New Roman" w:hAnsi="Times New Roman"/>
          <w:i/>
          <w:sz w:val="28"/>
          <w:szCs w:val="28"/>
        </w:rPr>
        <w:t xml:space="preserve"> i aktivnostima </w:t>
      </w:r>
      <w:r>
        <w:rPr>
          <w:rFonts w:ascii="Times New Roman" w:hAnsi="Times New Roman"/>
          <w:i/>
          <w:sz w:val="28"/>
          <w:szCs w:val="28"/>
        </w:rPr>
        <w:t xml:space="preserve">predati </w:t>
      </w:r>
      <w:r w:rsidRPr="004E7AEB">
        <w:rPr>
          <w:rFonts w:ascii="Times New Roman" w:hAnsi="Times New Roman"/>
          <w:b/>
          <w:i/>
          <w:sz w:val="28"/>
          <w:szCs w:val="28"/>
        </w:rPr>
        <w:t>najkasnije do 05.04.2026.</w:t>
      </w:r>
      <w:r>
        <w:rPr>
          <w:rFonts w:ascii="Times New Roman" w:hAnsi="Times New Roman"/>
          <w:i/>
          <w:sz w:val="28"/>
          <w:szCs w:val="28"/>
        </w:rPr>
        <w:t xml:space="preserve"> predstavniku organizatora, Dragan Radovanović, tel. 063</w:t>
      </w:r>
      <w:r w:rsidR="004E7AEB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279 616</w:t>
      </w: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3"/>
        <w:gridCol w:w="1759"/>
        <w:gridCol w:w="5302"/>
      </w:tblGrid>
      <w:tr w:rsidR="005D52F3" w:rsidRPr="00540B2E" w:rsidTr="00975E1D">
        <w:tc>
          <w:tcPr>
            <w:tcW w:w="3713" w:type="dxa"/>
            <w:shd w:val="clear" w:color="auto" w:fill="auto"/>
          </w:tcPr>
          <w:p w:rsidR="005D52F3" w:rsidRPr="00DC5A9C" w:rsidRDefault="005D52F3" w:rsidP="005D52F3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BF5">
              <w:rPr>
                <w:rFonts w:ascii="Times New Roman" w:hAnsi="Times New Roman"/>
                <w:b/>
                <w:i/>
                <w:sz w:val="28"/>
                <w:szCs w:val="28"/>
              </w:rPr>
              <w:t>ZA PREDSTAVNIKE KLUBOVA 29.05.2026.</w:t>
            </w:r>
          </w:p>
        </w:tc>
        <w:tc>
          <w:tcPr>
            <w:tcW w:w="1759" w:type="dxa"/>
            <w:shd w:val="clear" w:color="auto" w:fill="auto"/>
          </w:tcPr>
          <w:p w:rsidR="005D52F3" w:rsidRPr="005D52F3" w:rsidRDefault="005D52F3" w:rsidP="005D52F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5D52F3">
              <w:rPr>
                <w:rFonts w:ascii="Times New Roman" w:hAnsi="Times New Roman"/>
                <w:b/>
              </w:rPr>
              <w:t>MESTO I VREME</w:t>
            </w:r>
          </w:p>
        </w:tc>
        <w:tc>
          <w:tcPr>
            <w:tcW w:w="5302" w:type="dxa"/>
            <w:shd w:val="clear" w:color="auto" w:fill="auto"/>
          </w:tcPr>
          <w:p w:rsidR="005D52F3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 15 učesnika jedan gost predstavnik</w:t>
            </w:r>
          </w:p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</w:t>
            </w:r>
          </w:p>
        </w:tc>
      </w:tr>
      <w:tr w:rsidR="005D52F3" w:rsidRPr="00540B2E" w:rsidTr="005D52F3">
        <w:trPr>
          <w:trHeight w:val="165"/>
        </w:trPr>
        <w:tc>
          <w:tcPr>
            <w:tcW w:w="3713" w:type="dxa"/>
            <w:vMerge w:val="restart"/>
            <w:shd w:val="clear" w:color="auto" w:fill="auto"/>
          </w:tcPr>
          <w:p w:rsid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5D52F3">
              <w:rPr>
                <w:rFonts w:ascii="Times New Roman" w:hAnsi="Times New Roman"/>
                <w:sz w:val="28"/>
                <w:szCs w:val="28"/>
              </w:rPr>
              <w:t>Koktel dobrodošlice</w:t>
            </w:r>
          </w:p>
        </w:tc>
        <w:tc>
          <w:tcPr>
            <w:tcW w:w="1759" w:type="dxa"/>
            <w:vMerge w:val="restart"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5D52F3" w:rsidRDefault="005D52F3" w:rsidP="00BF273E">
            <w:pPr>
              <w:spacing w:after="0"/>
              <w:jc w:val="center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Hotel</w:t>
            </w:r>
            <w:r w:rsidRPr="00C76BF5">
              <w:rPr>
                <w:rFonts w:ascii="Times New Roman" w:hAnsi="Times New Roman"/>
                <w:i/>
                <w:sz w:val="28"/>
                <w:szCs w:val="28"/>
              </w:rPr>
              <w:t xml:space="preserve"> Budva u 19h</w:t>
            </w: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5D52F3">
        <w:trPr>
          <w:trHeight w:val="180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5D52F3">
        <w:trPr>
          <w:trHeight w:val="81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5D52F3">
        <w:trPr>
          <w:trHeight w:val="255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2800E9">
        <w:trPr>
          <w:trHeight w:val="135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5D52F3" w:rsidRPr="00A91500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20"/>
        <w:gridCol w:w="1825"/>
        <w:gridCol w:w="1134"/>
        <w:gridCol w:w="1276"/>
        <w:gridCol w:w="1276"/>
        <w:gridCol w:w="1134"/>
      </w:tblGrid>
      <w:tr w:rsidR="00A91500" w:rsidRPr="002B50D8" w:rsidTr="00B11516">
        <w:tc>
          <w:tcPr>
            <w:tcW w:w="10916" w:type="dxa"/>
            <w:gridSpan w:val="7"/>
            <w:shd w:val="clear" w:color="auto" w:fill="auto"/>
          </w:tcPr>
          <w:p w:rsidR="00A91500" w:rsidRPr="00842428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PRIJAVNI LIST</w:t>
            </w:r>
          </w:p>
        </w:tc>
      </w:tr>
      <w:tr w:rsidR="00A917CD" w:rsidRPr="002B50D8" w:rsidTr="00B11516">
        <w:trPr>
          <w:trHeight w:val="615"/>
        </w:trPr>
        <w:tc>
          <w:tcPr>
            <w:tcW w:w="851" w:type="dxa"/>
            <w:vMerge w:val="restart"/>
            <w:shd w:val="clear" w:color="auto" w:fill="auto"/>
          </w:tcPr>
          <w:p w:rsidR="00A917CD" w:rsidRPr="00A9150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RB</w:t>
            </w:r>
          </w:p>
        </w:tc>
        <w:tc>
          <w:tcPr>
            <w:tcW w:w="3420" w:type="dxa"/>
            <w:vMerge w:val="restart"/>
            <w:shd w:val="clear" w:color="auto" w:fill="auto"/>
          </w:tcPr>
          <w:p w:rsidR="00A917CD" w:rsidRPr="00A9150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sr-Latn-RS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IME I PR</w:t>
            </w:r>
            <w:r w:rsidRPr="00A91500">
              <w:rPr>
                <w:rFonts w:ascii="Times New Roman" w:hAnsi="Times New Roman"/>
                <w:b/>
                <w:sz w:val="28"/>
                <w:szCs w:val="28"/>
                <w:lang w:val="sr-Latn-RS"/>
              </w:rPr>
              <w:t>EZIME</w:t>
            </w:r>
          </w:p>
        </w:tc>
        <w:tc>
          <w:tcPr>
            <w:tcW w:w="1825" w:type="dxa"/>
            <w:vMerge w:val="restart"/>
            <w:shd w:val="clear" w:color="auto" w:fill="auto"/>
          </w:tcPr>
          <w:p w:rsidR="00A917CD" w:rsidRPr="00A9150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SMEŠTAJ</w:t>
            </w:r>
          </w:p>
          <w:p w:rsidR="00A917CD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30 %</w:t>
            </w:r>
          </w:p>
          <w:p w:rsidR="00A917CD" w:rsidRPr="005D52F3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F3">
              <w:rPr>
                <w:rFonts w:ascii="Times New Roman" w:hAnsi="Times New Roman"/>
                <w:sz w:val="20"/>
                <w:szCs w:val="20"/>
              </w:rPr>
              <w:t>UPISATI IZNOS</w:t>
            </w:r>
          </w:p>
        </w:tc>
        <w:tc>
          <w:tcPr>
            <w:tcW w:w="1134" w:type="dxa"/>
            <w:shd w:val="clear" w:color="auto" w:fill="auto"/>
          </w:tcPr>
          <w:p w:rsidR="00A917CD" w:rsidRPr="002B50D8" w:rsidRDefault="00B11516" w:rsidP="00B115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PAKET ZLATO </w:t>
            </w:r>
          </w:p>
        </w:tc>
        <w:tc>
          <w:tcPr>
            <w:tcW w:w="1276" w:type="dxa"/>
            <w:shd w:val="clear" w:color="auto" w:fill="auto"/>
          </w:tcPr>
          <w:p w:rsidR="00A917CD" w:rsidRPr="002B50D8" w:rsidRDefault="00B11516" w:rsidP="00B115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PAKET SREBRO </w:t>
            </w:r>
          </w:p>
        </w:tc>
        <w:tc>
          <w:tcPr>
            <w:tcW w:w="1276" w:type="dxa"/>
            <w:shd w:val="clear" w:color="auto" w:fill="auto"/>
          </w:tcPr>
          <w:p w:rsidR="00A917CD" w:rsidRPr="00A91500" w:rsidRDefault="00B11516" w:rsidP="00B115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PAKET BRONZA </w:t>
            </w:r>
          </w:p>
        </w:tc>
        <w:tc>
          <w:tcPr>
            <w:tcW w:w="1134" w:type="dxa"/>
            <w:shd w:val="clear" w:color="auto" w:fill="auto"/>
          </w:tcPr>
          <w:p w:rsidR="00A917CD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BROD</w:t>
            </w:r>
          </w:p>
          <w:p w:rsidR="00B11516" w:rsidRPr="00A91500" w:rsidRDefault="00B11516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31.05.</w:t>
            </w:r>
          </w:p>
        </w:tc>
      </w:tr>
      <w:tr w:rsidR="00B11516" w:rsidRPr="002B50D8" w:rsidTr="005B3D04">
        <w:trPr>
          <w:trHeight w:val="255"/>
        </w:trPr>
        <w:tc>
          <w:tcPr>
            <w:tcW w:w="851" w:type="dxa"/>
            <w:vMerge/>
            <w:shd w:val="clear" w:color="auto" w:fill="auto"/>
          </w:tcPr>
          <w:p w:rsidR="00B11516" w:rsidRPr="00A91500" w:rsidRDefault="00B11516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20" w:type="dxa"/>
            <w:vMerge/>
            <w:shd w:val="clear" w:color="auto" w:fill="auto"/>
          </w:tcPr>
          <w:p w:rsidR="00B11516" w:rsidRPr="00A91500" w:rsidRDefault="00B11516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5" w:type="dxa"/>
            <w:vMerge/>
            <w:shd w:val="clear" w:color="auto" w:fill="auto"/>
          </w:tcPr>
          <w:p w:rsidR="00B11516" w:rsidRPr="00A91500" w:rsidRDefault="00B11516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20" w:type="dxa"/>
            <w:gridSpan w:val="4"/>
            <w:shd w:val="clear" w:color="auto" w:fill="auto"/>
          </w:tcPr>
          <w:p w:rsidR="00B11516" w:rsidRPr="00B11516" w:rsidRDefault="00B11516" w:rsidP="00B115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B11516">
              <w:rPr>
                <w:rFonts w:ascii="Times New Roman" w:hAnsi="Times New Roman"/>
                <w:sz w:val="32"/>
                <w:szCs w:val="32"/>
              </w:rPr>
              <w:t xml:space="preserve">upisati </w:t>
            </w:r>
            <w:r w:rsidRPr="00B11516">
              <w:rPr>
                <w:rFonts w:ascii="Times New Roman" w:hAnsi="Times New Roman"/>
                <w:b/>
                <w:sz w:val="40"/>
                <w:szCs w:val="40"/>
              </w:rPr>
              <w:t>+</w:t>
            </w:r>
            <w:r w:rsidRPr="00B11516">
              <w:rPr>
                <w:rFonts w:ascii="Times New Roman" w:hAnsi="Times New Roman"/>
                <w:sz w:val="32"/>
                <w:szCs w:val="32"/>
              </w:rPr>
              <w:t xml:space="preserve">  ili  </w:t>
            </w:r>
            <w:r w:rsidRPr="00B11516">
              <w:rPr>
                <w:rFonts w:ascii="Times New Roman" w:hAnsi="Times New Roman"/>
                <w:sz w:val="40"/>
                <w:szCs w:val="40"/>
              </w:rPr>
              <w:t>-</w:t>
            </w: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ED02AF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FFFFFF" w:themeFill="background1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ED02AF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ED02AF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540B2E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DC5A9C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A917CD" w:rsidRPr="00DC5A9C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pStyle w:val="TableContents"/>
              <w:tabs>
                <w:tab w:val="left" w:pos="926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pStyle w:val="TableContents"/>
              <w:tabs>
                <w:tab w:val="left" w:pos="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7B4FD7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FE2936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7CD" w:rsidRPr="004A370C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2B50D8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4A370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8A786B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8A786B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RPr="008A786B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DC5A9C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7CD" w:rsidRPr="000C2DA2" w:rsidRDefault="00A917CD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435A5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435A5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7CD" w:rsidRPr="000C2DA2" w:rsidRDefault="00A917CD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AD0E9D" w:rsidRDefault="00A917CD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26706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spacing w:after="0"/>
              <w:rPr>
                <w:rFonts w:cs="Times New Roman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26706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0C2DA2" w:rsidRDefault="00A917CD" w:rsidP="00BF273E">
            <w:pPr>
              <w:pStyle w:val="Textbody"/>
              <w:tabs>
                <w:tab w:val="left" w:pos="0"/>
              </w:tabs>
              <w:snapToGrid w:val="0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Default="00A917CD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B35519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637CB0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7CD" w:rsidTr="00B11516"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30537C" w:rsidRDefault="00A917CD" w:rsidP="0030537C">
            <w:pPr>
              <w:pStyle w:val="Textbody"/>
              <w:tabs>
                <w:tab w:val="left" w:pos="0"/>
              </w:tabs>
              <w:snapToGrid w:val="0"/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UKUPNA SUMA</w:t>
            </w:r>
          </w:p>
        </w:tc>
        <w:tc>
          <w:tcPr>
            <w:tcW w:w="66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CD" w:rsidRPr="00540B2E" w:rsidRDefault="00A917C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7730" w:rsidRPr="004A7730" w:rsidRDefault="004A7730" w:rsidP="004A7730">
      <w:pPr>
        <w:spacing w:after="80"/>
        <w:rPr>
          <w:rFonts w:ascii="Times New Roman" w:hAnsi="Times New Roman"/>
          <w:sz w:val="16"/>
          <w:szCs w:val="16"/>
        </w:rPr>
      </w:pPr>
    </w:p>
    <w:p w:rsidR="00265D5D" w:rsidRPr="004A7730" w:rsidRDefault="004A7730" w:rsidP="004A7730">
      <w:pPr>
        <w:spacing w:after="80"/>
        <w:rPr>
          <w:rFonts w:ascii="Times New Roman" w:hAnsi="Times New Roman"/>
          <w:sz w:val="24"/>
          <w:szCs w:val="24"/>
        </w:rPr>
      </w:pPr>
      <w:r w:rsidRPr="004A7730">
        <w:rPr>
          <w:rFonts w:ascii="Times New Roman" w:hAnsi="Times New Roman"/>
          <w:sz w:val="24"/>
          <w:szCs w:val="24"/>
        </w:rPr>
        <w:t>DATUM:</w:t>
      </w:r>
      <w:r>
        <w:rPr>
          <w:rFonts w:ascii="Times New Roman" w:hAnsi="Times New Roman"/>
          <w:sz w:val="24"/>
          <w:szCs w:val="24"/>
        </w:rPr>
        <w:t xml:space="preserve"> </w:t>
      </w:r>
      <w:r w:rsidRPr="004A7730">
        <w:rPr>
          <w:rFonts w:ascii="Times New Roman" w:hAnsi="Times New Roman"/>
          <w:sz w:val="24"/>
          <w:szCs w:val="24"/>
        </w:rPr>
        <w:t>______________</w:t>
      </w:r>
    </w:p>
    <w:p w:rsidR="00265D5D" w:rsidRPr="004A7730" w:rsidRDefault="00265D5D" w:rsidP="004A7730">
      <w:pPr>
        <w:spacing w:after="80"/>
        <w:rPr>
          <w:rFonts w:ascii="Times New Roman" w:hAnsi="Times New Roman"/>
          <w:sz w:val="24"/>
          <w:szCs w:val="24"/>
        </w:rPr>
      </w:pPr>
      <w:r w:rsidRPr="004A7730">
        <w:rPr>
          <w:rFonts w:ascii="Times New Roman" w:hAnsi="Times New Roman"/>
          <w:sz w:val="24"/>
          <w:szCs w:val="24"/>
        </w:rPr>
        <w:t xml:space="preserve">UKUPNA SUMA: ______________ € (                                                 </w:t>
      </w:r>
      <w:r w:rsidR="004A7730">
        <w:rPr>
          <w:rFonts w:ascii="Times New Roman" w:hAnsi="Times New Roman"/>
          <w:sz w:val="24"/>
          <w:szCs w:val="24"/>
        </w:rPr>
        <w:t xml:space="preserve">                           </w:t>
      </w:r>
      <w:r w:rsidRPr="004A7730">
        <w:rPr>
          <w:rFonts w:ascii="Times New Roman" w:hAnsi="Times New Roman"/>
          <w:sz w:val="24"/>
          <w:szCs w:val="24"/>
        </w:rPr>
        <w:t>eura)</w:t>
      </w:r>
    </w:p>
    <w:p w:rsidR="004A7730" w:rsidRDefault="004A7730" w:rsidP="004A7730">
      <w:pPr>
        <w:spacing w:after="80"/>
        <w:rPr>
          <w:rFonts w:ascii="Times New Roman" w:hAnsi="Times New Roman"/>
          <w:sz w:val="24"/>
          <w:szCs w:val="24"/>
        </w:rPr>
      </w:pPr>
    </w:p>
    <w:p w:rsidR="004E7AEB" w:rsidRPr="00265D5D" w:rsidRDefault="00265D5D" w:rsidP="00CC5097">
      <w:pPr>
        <w:spacing w:after="80"/>
        <w:rPr>
          <w:rFonts w:ascii="Times New Roman" w:hAnsi="Times New Roman"/>
          <w:sz w:val="28"/>
          <w:szCs w:val="28"/>
        </w:rPr>
      </w:pPr>
      <w:r w:rsidRPr="004A7730">
        <w:rPr>
          <w:rFonts w:ascii="Times New Roman" w:hAnsi="Times New Roman"/>
          <w:sz w:val="24"/>
          <w:szCs w:val="24"/>
        </w:rPr>
        <w:t>PREDAO</w:t>
      </w:r>
      <w:r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</w:r>
      <w:r w:rsidR="004E7AEB" w:rsidRPr="004A7730">
        <w:rPr>
          <w:rFonts w:ascii="Times New Roman" w:hAnsi="Times New Roman"/>
          <w:sz w:val="24"/>
          <w:szCs w:val="24"/>
        </w:rPr>
        <w:tab/>
        <w:t>PRIMIO</w:t>
      </w:r>
      <w:bookmarkStart w:id="0" w:name="_GoBack"/>
      <w:bookmarkEnd w:id="0"/>
      <w:r w:rsidR="004A7730" w:rsidRPr="004A7730">
        <w:rPr>
          <w:rFonts w:ascii="Times New Roman" w:hAnsi="Times New Roman"/>
          <w:sz w:val="24"/>
          <w:szCs w:val="24"/>
        </w:rPr>
        <w:tab/>
      </w:r>
      <w:r w:rsidR="004A7730" w:rsidRPr="004A7730">
        <w:rPr>
          <w:rFonts w:ascii="Times New Roman" w:hAnsi="Times New Roman"/>
          <w:sz w:val="24"/>
          <w:szCs w:val="24"/>
        </w:rPr>
        <w:tab/>
      </w:r>
      <w:r w:rsidR="004A7730" w:rsidRPr="004A7730">
        <w:rPr>
          <w:rFonts w:ascii="Times New Roman" w:hAnsi="Times New Roman"/>
          <w:sz w:val="24"/>
          <w:szCs w:val="24"/>
        </w:rPr>
        <w:tab/>
      </w:r>
      <w:r w:rsidR="004A7730"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="0030537C">
        <w:rPr>
          <w:rFonts w:ascii="Times New Roman" w:hAnsi="Times New Roman"/>
          <w:sz w:val="28"/>
          <w:szCs w:val="28"/>
        </w:rPr>
        <w:t xml:space="preserve"> </w:t>
      </w:r>
    </w:p>
    <w:sectPr w:rsidR="004E7AEB" w:rsidRPr="00265D5D" w:rsidSect="004A7730">
      <w:pgSz w:w="11906" w:h="16838" w:code="9"/>
      <w:pgMar w:top="567" w:right="1440" w:bottom="426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0759C5"/>
    <w:multiLevelType w:val="hybridMultilevel"/>
    <w:tmpl w:val="B0CC2544"/>
    <w:lvl w:ilvl="0" w:tplc="D7624A8E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A24716"/>
    <w:multiLevelType w:val="hybridMultilevel"/>
    <w:tmpl w:val="C1D4722A"/>
    <w:lvl w:ilvl="0" w:tplc="D7624A8E">
      <w:start w:val="1"/>
      <w:numFmt w:val="decimal"/>
      <w:lvlText w:val="%1."/>
      <w:lvlJc w:val="left"/>
      <w:pPr>
        <w:ind w:left="128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E008A2"/>
    <w:multiLevelType w:val="hybridMultilevel"/>
    <w:tmpl w:val="BEB0F6C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B243C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64F45E7"/>
    <w:multiLevelType w:val="hybridMultilevel"/>
    <w:tmpl w:val="B664BE7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C848B9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C2837"/>
    <w:multiLevelType w:val="hybridMultilevel"/>
    <w:tmpl w:val="C3F65E76"/>
    <w:lvl w:ilvl="0" w:tplc="D7624A8E">
      <w:start w:val="1"/>
      <w:numFmt w:val="decimal"/>
      <w:pStyle w:val="Heading1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A86"/>
    <w:rsid w:val="000117EE"/>
    <w:rsid w:val="00047B79"/>
    <w:rsid w:val="000735AD"/>
    <w:rsid w:val="00080D9A"/>
    <w:rsid w:val="000830F3"/>
    <w:rsid w:val="000A7D91"/>
    <w:rsid w:val="000C2DA2"/>
    <w:rsid w:val="000F1F0E"/>
    <w:rsid w:val="00111485"/>
    <w:rsid w:val="00132AF1"/>
    <w:rsid w:val="00133579"/>
    <w:rsid w:val="001335B3"/>
    <w:rsid w:val="001432C9"/>
    <w:rsid w:val="0014579C"/>
    <w:rsid w:val="00154C0F"/>
    <w:rsid w:val="0016345A"/>
    <w:rsid w:val="001752AA"/>
    <w:rsid w:val="00180222"/>
    <w:rsid w:val="00195D0C"/>
    <w:rsid w:val="001D1DA5"/>
    <w:rsid w:val="001F4838"/>
    <w:rsid w:val="00210F52"/>
    <w:rsid w:val="002232FC"/>
    <w:rsid w:val="002369C4"/>
    <w:rsid w:val="002524B2"/>
    <w:rsid w:val="00262218"/>
    <w:rsid w:val="00265D5D"/>
    <w:rsid w:val="00267060"/>
    <w:rsid w:val="002B012D"/>
    <w:rsid w:val="002B50D8"/>
    <w:rsid w:val="002D0D59"/>
    <w:rsid w:val="0030480A"/>
    <w:rsid w:val="0030517B"/>
    <w:rsid w:val="0030537C"/>
    <w:rsid w:val="00321746"/>
    <w:rsid w:val="00321BAE"/>
    <w:rsid w:val="003320E7"/>
    <w:rsid w:val="003357B1"/>
    <w:rsid w:val="00357A54"/>
    <w:rsid w:val="00381BF3"/>
    <w:rsid w:val="003A293A"/>
    <w:rsid w:val="003C2B13"/>
    <w:rsid w:val="003C481D"/>
    <w:rsid w:val="003D1E3D"/>
    <w:rsid w:val="003E2F26"/>
    <w:rsid w:val="003E55C4"/>
    <w:rsid w:val="003E749A"/>
    <w:rsid w:val="003F3666"/>
    <w:rsid w:val="003F38AF"/>
    <w:rsid w:val="004031F2"/>
    <w:rsid w:val="00411B12"/>
    <w:rsid w:val="004258C7"/>
    <w:rsid w:val="004376A4"/>
    <w:rsid w:val="00437A2A"/>
    <w:rsid w:val="004610C1"/>
    <w:rsid w:val="004815DF"/>
    <w:rsid w:val="004868B7"/>
    <w:rsid w:val="00492DB2"/>
    <w:rsid w:val="004A370C"/>
    <w:rsid w:val="004A6AE1"/>
    <w:rsid w:val="004A7730"/>
    <w:rsid w:val="004C0449"/>
    <w:rsid w:val="004C3680"/>
    <w:rsid w:val="004D2E95"/>
    <w:rsid w:val="004D73FF"/>
    <w:rsid w:val="004E553A"/>
    <w:rsid w:val="004E7AEB"/>
    <w:rsid w:val="004F24D4"/>
    <w:rsid w:val="00540B2E"/>
    <w:rsid w:val="00553713"/>
    <w:rsid w:val="00554671"/>
    <w:rsid w:val="00564312"/>
    <w:rsid w:val="00565A17"/>
    <w:rsid w:val="00571F12"/>
    <w:rsid w:val="005927C3"/>
    <w:rsid w:val="005B4740"/>
    <w:rsid w:val="005C5F81"/>
    <w:rsid w:val="005D4674"/>
    <w:rsid w:val="005D52F3"/>
    <w:rsid w:val="005F62AC"/>
    <w:rsid w:val="00607661"/>
    <w:rsid w:val="00612300"/>
    <w:rsid w:val="00615FA3"/>
    <w:rsid w:val="00634EE1"/>
    <w:rsid w:val="0063501D"/>
    <w:rsid w:val="00637CB0"/>
    <w:rsid w:val="0065261D"/>
    <w:rsid w:val="00660A86"/>
    <w:rsid w:val="00661583"/>
    <w:rsid w:val="00677942"/>
    <w:rsid w:val="00677FE2"/>
    <w:rsid w:val="006944D3"/>
    <w:rsid w:val="006C6716"/>
    <w:rsid w:val="006D0B25"/>
    <w:rsid w:val="006F0C00"/>
    <w:rsid w:val="0070310B"/>
    <w:rsid w:val="00750321"/>
    <w:rsid w:val="007516CD"/>
    <w:rsid w:val="007556FD"/>
    <w:rsid w:val="007700AD"/>
    <w:rsid w:val="007743D1"/>
    <w:rsid w:val="00774F0B"/>
    <w:rsid w:val="00776835"/>
    <w:rsid w:val="00781DCD"/>
    <w:rsid w:val="007B06B1"/>
    <w:rsid w:val="007B4FD7"/>
    <w:rsid w:val="007C0CA5"/>
    <w:rsid w:val="007D1871"/>
    <w:rsid w:val="007D3ED6"/>
    <w:rsid w:val="00801369"/>
    <w:rsid w:val="00801575"/>
    <w:rsid w:val="00802ED5"/>
    <w:rsid w:val="00805D6D"/>
    <w:rsid w:val="00826466"/>
    <w:rsid w:val="008300E9"/>
    <w:rsid w:val="00831942"/>
    <w:rsid w:val="0083405D"/>
    <w:rsid w:val="00834A8B"/>
    <w:rsid w:val="00834C75"/>
    <w:rsid w:val="00842428"/>
    <w:rsid w:val="008556A1"/>
    <w:rsid w:val="0087164B"/>
    <w:rsid w:val="0087535F"/>
    <w:rsid w:val="008770E9"/>
    <w:rsid w:val="008A786B"/>
    <w:rsid w:val="008B0A23"/>
    <w:rsid w:val="008B5331"/>
    <w:rsid w:val="008B6252"/>
    <w:rsid w:val="008C0A0C"/>
    <w:rsid w:val="008D0AAF"/>
    <w:rsid w:val="008D1650"/>
    <w:rsid w:val="008E08B0"/>
    <w:rsid w:val="008F6429"/>
    <w:rsid w:val="008F7813"/>
    <w:rsid w:val="0092119A"/>
    <w:rsid w:val="00951257"/>
    <w:rsid w:val="00955DFF"/>
    <w:rsid w:val="009C4C93"/>
    <w:rsid w:val="009D2F7A"/>
    <w:rsid w:val="009F43DA"/>
    <w:rsid w:val="00A04B16"/>
    <w:rsid w:val="00A326E1"/>
    <w:rsid w:val="00A636C3"/>
    <w:rsid w:val="00A74435"/>
    <w:rsid w:val="00A828D3"/>
    <w:rsid w:val="00A91500"/>
    <w:rsid w:val="00A917CD"/>
    <w:rsid w:val="00AA0BF1"/>
    <w:rsid w:val="00AA1175"/>
    <w:rsid w:val="00AB54E3"/>
    <w:rsid w:val="00AC31FC"/>
    <w:rsid w:val="00AD0E9D"/>
    <w:rsid w:val="00AD1055"/>
    <w:rsid w:val="00AE1676"/>
    <w:rsid w:val="00AE20C4"/>
    <w:rsid w:val="00AF0455"/>
    <w:rsid w:val="00B11516"/>
    <w:rsid w:val="00B31F95"/>
    <w:rsid w:val="00B35519"/>
    <w:rsid w:val="00B41DEC"/>
    <w:rsid w:val="00B422A8"/>
    <w:rsid w:val="00B435A5"/>
    <w:rsid w:val="00B44A51"/>
    <w:rsid w:val="00B65286"/>
    <w:rsid w:val="00B72A06"/>
    <w:rsid w:val="00B834D7"/>
    <w:rsid w:val="00B94AEC"/>
    <w:rsid w:val="00B96EA8"/>
    <w:rsid w:val="00BB3C9F"/>
    <w:rsid w:val="00BD3F6E"/>
    <w:rsid w:val="00BE452E"/>
    <w:rsid w:val="00BE4F3E"/>
    <w:rsid w:val="00BF2C72"/>
    <w:rsid w:val="00BF5B1C"/>
    <w:rsid w:val="00C1495B"/>
    <w:rsid w:val="00C26545"/>
    <w:rsid w:val="00C35938"/>
    <w:rsid w:val="00C8098E"/>
    <w:rsid w:val="00C929AC"/>
    <w:rsid w:val="00C95642"/>
    <w:rsid w:val="00CC5097"/>
    <w:rsid w:val="00CD3B7A"/>
    <w:rsid w:val="00CF2DBC"/>
    <w:rsid w:val="00D06253"/>
    <w:rsid w:val="00D10FB2"/>
    <w:rsid w:val="00D15B49"/>
    <w:rsid w:val="00D32D59"/>
    <w:rsid w:val="00D37B36"/>
    <w:rsid w:val="00D4254B"/>
    <w:rsid w:val="00D67ABC"/>
    <w:rsid w:val="00D717E0"/>
    <w:rsid w:val="00D8034E"/>
    <w:rsid w:val="00D86B76"/>
    <w:rsid w:val="00D948BA"/>
    <w:rsid w:val="00D953CA"/>
    <w:rsid w:val="00DA4B73"/>
    <w:rsid w:val="00DB4977"/>
    <w:rsid w:val="00DC5A9C"/>
    <w:rsid w:val="00DE3D7F"/>
    <w:rsid w:val="00E03778"/>
    <w:rsid w:val="00E04BB8"/>
    <w:rsid w:val="00E07E54"/>
    <w:rsid w:val="00E144EC"/>
    <w:rsid w:val="00E23C78"/>
    <w:rsid w:val="00E23F5B"/>
    <w:rsid w:val="00E25D96"/>
    <w:rsid w:val="00E30EE6"/>
    <w:rsid w:val="00E35820"/>
    <w:rsid w:val="00E56897"/>
    <w:rsid w:val="00E631AF"/>
    <w:rsid w:val="00E65AB1"/>
    <w:rsid w:val="00E9372F"/>
    <w:rsid w:val="00EA7A73"/>
    <w:rsid w:val="00EB30A6"/>
    <w:rsid w:val="00ED02AF"/>
    <w:rsid w:val="00ED5937"/>
    <w:rsid w:val="00EE6D49"/>
    <w:rsid w:val="00EE6D51"/>
    <w:rsid w:val="00F038C4"/>
    <w:rsid w:val="00F13A56"/>
    <w:rsid w:val="00F52651"/>
    <w:rsid w:val="00F56E22"/>
    <w:rsid w:val="00F65440"/>
    <w:rsid w:val="00FC075A"/>
    <w:rsid w:val="00FE2936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E941EF-4344-4CAA-B779-173F9DC6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D953CA"/>
    <w:pPr>
      <w:keepNext/>
      <w:widowControl w:val="0"/>
      <w:numPr>
        <w:numId w:val="1"/>
      </w:numPr>
      <w:tabs>
        <w:tab w:val="left" w:pos="0"/>
      </w:tabs>
      <w:suppressAutoHyphens/>
      <w:spacing w:after="0" w:line="240" w:lineRule="auto"/>
      <w:ind w:left="0" w:firstLine="0"/>
      <w:outlineLvl w:val="0"/>
    </w:pPr>
    <w:rPr>
      <w:rFonts w:ascii="Times New Roman" w:eastAsia="Times New Roman" w:hAnsi="Times New Roman"/>
      <w:sz w:val="28"/>
      <w:szCs w:val="20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50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1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1BF3"/>
    <w:rPr>
      <w:rFonts w:ascii="Segoe UI" w:hAnsi="Segoe UI" w:cs="Segoe UI"/>
      <w:sz w:val="18"/>
      <w:szCs w:val="18"/>
      <w:lang w:val="en-GB"/>
    </w:rPr>
  </w:style>
  <w:style w:type="paragraph" w:customStyle="1" w:styleId="Textbody">
    <w:name w:val="Text body"/>
    <w:basedOn w:val="Normal"/>
    <w:rsid w:val="00E0377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Normal"/>
    <w:rsid w:val="00E0377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Index">
    <w:name w:val="Index"/>
    <w:basedOn w:val="Normal"/>
    <w:rsid w:val="007C0CA5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character" w:customStyle="1" w:styleId="Heading1Char">
    <w:name w:val="Heading 1 Char"/>
    <w:basedOn w:val="DefaultParagraphFont"/>
    <w:link w:val="Heading1"/>
    <w:rsid w:val="00D953CA"/>
    <w:rPr>
      <w:rFonts w:ascii="Times New Roman" w:eastAsia="Times New Roman" w:hAnsi="Times New Roman"/>
      <w:sz w:val="28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4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S%20VRACAR\AppData\Local\Microsoft\Windows\INetCache\Content.Outlook\ILCFOLX8\SPISAK%20DUGOVANJ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6EB2E-BFFC-4A33-B016-4ABFAE7DC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SPISAK DUGOVANJA.dot</Template>
  <TotalTime>6</TotalTime>
  <Pages>2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Dragan Radovanovic</cp:lastModifiedBy>
  <cp:revision>4</cp:revision>
  <cp:lastPrinted>2022-12-24T18:48:00Z</cp:lastPrinted>
  <dcterms:created xsi:type="dcterms:W3CDTF">2026-01-20T18:56:00Z</dcterms:created>
  <dcterms:modified xsi:type="dcterms:W3CDTF">2026-01-21T17:30:00Z</dcterms:modified>
</cp:coreProperties>
</file>